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DC862" w14:textId="6E93E871" w:rsidR="004D7500" w:rsidRPr="00FF21D0" w:rsidRDefault="005C38FB" w:rsidP="004D7500">
      <w:pPr>
        <w:pStyle w:val="StandardWeb"/>
        <w:spacing w:line="276" w:lineRule="auto"/>
        <w:rPr>
          <w:rFonts w:ascii="Open Sans" w:hAnsi="Open Sans" w:cs="Open Sans"/>
          <w:b/>
          <w:bCs/>
          <w:color w:val="317D86"/>
        </w:rPr>
      </w:pPr>
      <w:r w:rsidRPr="00FF21D0">
        <w:rPr>
          <w:rFonts w:ascii="Open Sans" w:hAnsi="Open Sans" w:cs="Open Sans"/>
          <w:noProof/>
        </w:rPr>
        <mc:AlternateContent>
          <mc:Choice Requires="wps">
            <w:drawing>
              <wp:anchor distT="0" distB="457200" distL="114300" distR="114300" simplePos="0" relativeHeight="251660288" behindDoc="0" locked="0" layoutInCell="1" allowOverlap="1" wp14:anchorId="5C7AC70E" wp14:editId="593B44D8">
                <wp:simplePos x="0" y="0"/>
                <wp:positionH relativeFrom="margin">
                  <wp:posOffset>-451485</wp:posOffset>
                </wp:positionH>
                <wp:positionV relativeFrom="page">
                  <wp:posOffset>7620</wp:posOffset>
                </wp:positionV>
                <wp:extent cx="7534275" cy="1618615"/>
                <wp:effectExtent l="0" t="0" r="0" b="0"/>
                <wp:wrapTopAndBottom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618615"/>
                        </a:xfrm>
                        <a:prstGeom prst="rect">
                          <a:avLst/>
                        </a:prstGeom>
                        <a:solidFill>
                          <a:srgbClr val="317D8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58A49" w14:textId="3F328490" w:rsidR="004D7500" w:rsidRPr="00F61A17" w:rsidRDefault="004D7500" w:rsidP="004D7500">
                            <w:pPr>
                              <w:spacing w:after="0" w:line="240" w:lineRule="auto"/>
                              <w:contextualSpacing w:val="0"/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61A17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PIKAS digital </w:t>
                            </w:r>
                          </w:p>
                          <w:p w14:paraId="10145D36" w14:textId="7DE682FD" w:rsidR="004D7500" w:rsidRPr="008E34F4" w:rsidRDefault="004D7500" w:rsidP="004D7500">
                            <w:pPr>
                              <w:spacing w:after="0" w:line="240" w:lineRule="auto"/>
                              <w:contextualSpacing w:val="0"/>
                              <w:rPr>
                                <w:rFonts w:eastAsia="Times New Roman" w:cs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Fortbildungsmodul „Programmieren in der Grundschule – auch im Mathematikunterricht“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AC70E" id="Rechteck 13" o:spid="_x0000_s1026" style="position:absolute;margin-left:-35.55pt;margin-top:.6pt;width:593.25pt;height:127.45pt;z-index:251660288;visibility:visible;mso-wrap-style:square;mso-width-percent:0;mso-height-percent:0;mso-wrap-distance-left:9pt;mso-wrap-distance-top:0;mso-wrap-distance-right:9pt;mso-wrap-distance-bottom:36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" fillcolor="#317d86" stroked="f" strokeweight="1pt">
                <v:textbox inset="12mm,18pt,11.52pt,7.2pt">
                  <w:txbxContent>
                    <w:p w14:paraId="66258A49" w14:textId="3F328490" w:rsidR="004D7500" w:rsidRPr="00F61A17" w:rsidRDefault="004D7500" w:rsidP="004D7500">
                      <w:pPr>
                        <w:spacing w:after="0" w:line="240" w:lineRule="auto"/>
                        <w:contextualSpacing w:val="0"/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61A17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PIKAS digital </w:t>
                      </w:r>
                    </w:p>
                    <w:p w14:paraId="10145D36" w14:textId="7DE682FD" w:rsidR="004D7500" w:rsidRPr="008E34F4" w:rsidRDefault="004D7500" w:rsidP="004D7500">
                      <w:pPr>
                        <w:spacing w:after="0" w:line="240" w:lineRule="auto"/>
                        <w:contextualSpacing w:val="0"/>
                        <w:rPr>
                          <w:rFonts w:eastAsia="Times New Roman" w:cs="Times New Roman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eastAsia="Times New Roman" w:cs="Times New Roman"/>
                          <w:color w:val="FFFFFF" w:themeColor="background1"/>
                          <w:sz w:val="40"/>
                          <w:szCs w:val="40"/>
                        </w:rPr>
                        <w:t>Fortbildungsmodul „Programmieren in der Grundschule – auch im Mathematikunterricht“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4D7500" w:rsidRPr="00FF21D0">
        <w:rPr>
          <w:rFonts w:ascii="Open Sans" w:hAnsi="Open Sans" w:cs="Open Sans"/>
          <w:b/>
          <w:bCs/>
          <w:color w:val="317D86"/>
        </w:rPr>
        <w:t xml:space="preserve">Algorithmische Beschreibung </w:t>
      </w:r>
    </w:p>
    <w:p w14:paraId="2FF2F677" w14:textId="77777777" w:rsidR="004D7500" w:rsidRPr="00FF21D0" w:rsidRDefault="004D7500" w:rsidP="004D7500">
      <w:pPr>
        <w:pStyle w:val="StandardWeb"/>
        <w:spacing w:line="276" w:lineRule="auto"/>
        <w:rPr>
          <w:rFonts w:ascii="Open Sans" w:hAnsi="Open Sans" w:cs="Open Sans"/>
        </w:rPr>
      </w:pPr>
    </w:p>
    <w:p w14:paraId="090D4826" w14:textId="2E75B72E" w:rsidR="004D7500" w:rsidRPr="00FF21D0" w:rsidRDefault="004D7500" w:rsidP="004D7500">
      <w:pPr>
        <w:pStyle w:val="StandardWeb"/>
        <w:spacing w:line="276" w:lineRule="auto"/>
        <w:rPr>
          <w:rFonts w:ascii="Open Sans" w:hAnsi="Open Sans" w:cs="Open Sans"/>
        </w:rPr>
      </w:pPr>
      <w:r w:rsidRPr="00FF21D0">
        <w:rPr>
          <w:rFonts w:ascii="Open Sans" w:hAnsi="Open Sans" w:cs="Open Sans"/>
        </w:rPr>
        <w:t>Ein Algorithmus ist eine eindeutige Handlungsvorschrift zur Lösung eines Problems. Algorithmen bestehen aus endlich vielen, wohldefinierten Einzelschritten.</w:t>
      </w:r>
      <w:r w:rsidRPr="00FF21D0">
        <w:rPr>
          <w:rFonts w:ascii="Open Sans" w:hAnsi="Open Sans" w:cs="Open Sans"/>
        </w:rPr>
        <w:br/>
        <w:t xml:space="preserve">Damit können sie zur Ausführung in ein Computerprogramm implementiert, aber auch in menschlicher Sprache formuliert werden. </w:t>
      </w:r>
    </w:p>
    <w:p w14:paraId="134DF4AE" w14:textId="67F4B93C" w:rsidR="004D7500" w:rsidRPr="00FF21D0" w:rsidRDefault="004D7500" w:rsidP="004D7500">
      <w:pPr>
        <w:pStyle w:val="StandardWeb"/>
        <w:spacing w:line="276" w:lineRule="auto"/>
        <w:rPr>
          <w:rFonts w:ascii="Open Sans" w:hAnsi="Open Sans" w:cs="Open Sans"/>
        </w:rPr>
      </w:pPr>
    </w:p>
    <w:p w14:paraId="5D9586AF" w14:textId="0EE13648" w:rsidR="004D7500" w:rsidRPr="00FF21D0" w:rsidRDefault="004D7500" w:rsidP="004D7500">
      <w:pPr>
        <w:pStyle w:val="StandardWeb"/>
        <w:spacing w:line="276" w:lineRule="auto"/>
        <w:rPr>
          <w:rFonts w:ascii="Open Sans" w:hAnsi="Open Sans" w:cs="Open Sans"/>
        </w:rPr>
      </w:pPr>
      <w:r w:rsidRPr="00FF21D0">
        <w:rPr>
          <w:rFonts w:ascii="Open Sans" w:hAnsi="Open Sans" w:cs="Open Sans"/>
        </w:rPr>
        <w:t xml:space="preserve">Bei der Problemlösung wird eine bestimmte Eingabe in eine bestimmte Ausgabe überführt. </w:t>
      </w:r>
    </w:p>
    <w:p w14:paraId="7A643A55" w14:textId="0F4D5628" w:rsidR="004D7500" w:rsidRPr="00FF21D0" w:rsidRDefault="004D7500" w:rsidP="004D7500">
      <w:pPr>
        <w:pStyle w:val="StandardWeb"/>
        <w:spacing w:line="276" w:lineRule="auto"/>
        <w:rPr>
          <w:rFonts w:ascii="Open Sans" w:hAnsi="Open Sans" w:cs="Open Sans"/>
        </w:rPr>
      </w:pPr>
    </w:p>
    <w:p w14:paraId="78335675" w14:textId="623BC091" w:rsidR="004D7500" w:rsidRPr="00FF21D0" w:rsidRDefault="004D7500" w:rsidP="004D7500">
      <w:pPr>
        <w:pStyle w:val="StandardWeb"/>
        <w:spacing w:line="276" w:lineRule="auto"/>
        <w:rPr>
          <w:rFonts w:ascii="Open Sans" w:hAnsi="Open Sans" w:cs="Open Sans"/>
          <w:i/>
          <w:iCs/>
        </w:rPr>
      </w:pPr>
      <w:r w:rsidRPr="00FF21D0">
        <w:rPr>
          <w:rFonts w:ascii="Open Sans" w:hAnsi="Open Sans" w:cs="Open Sans"/>
          <w:i/>
          <w:iCs/>
        </w:rPr>
        <w:t>Überlegen und diskutieren Sie vor dem Hintergrund dieser Definition von Algorithmen: Wo findet man Algorithmen</w:t>
      </w:r>
    </w:p>
    <w:p w14:paraId="0CD9CE78" w14:textId="1DA7F117" w:rsidR="004D7500" w:rsidRPr="00FF21D0" w:rsidRDefault="004D7500" w:rsidP="004D7500">
      <w:pPr>
        <w:pStyle w:val="StandardWeb"/>
        <w:spacing w:line="276" w:lineRule="auto"/>
        <w:rPr>
          <w:rFonts w:ascii="Open Sans" w:hAnsi="Open Sans" w:cs="Open Sans"/>
        </w:rPr>
      </w:pPr>
    </w:p>
    <w:tbl>
      <w:tblPr>
        <w:tblStyle w:val="Tabellenraster"/>
        <w:tblW w:w="0" w:type="auto"/>
        <w:tblBorders>
          <w:top w:val="single" w:sz="8" w:space="0" w:color="317D86"/>
          <w:left w:val="single" w:sz="8" w:space="0" w:color="317D86"/>
          <w:bottom w:val="single" w:sz="8" w:space="0" w:color="317D86"/>
          <w:right w:val="single" w:sz="8" w:space="0" w:color="317D86"/>
          <w:insideH w:val="single" w:sz="8" w:space="0" w:color="317D86"/>
          <w:insideV w:val="single" w:sz="8" w:space="0" w:color="317D86"/>
        </w:tblBorders>
        <w:tblLook w:val="04A0" w:firstRow="1" w:lastRow="0" w:firstColumn="1" w:lastColumn="0" w:noHBand="0" w:noVBand="1"/>
      </w:tblPr>
      <w:tblGrid>
        <w:gridCol w:w="5222"/>
        <w:gridCol w:w="5225"/>
      </w:tblGrid>
      <w:tr w:rsidR="004D7500" w:rsidRPr="00FF21D0" w14:paraId="66D4D5FA" w14:textId="77777777" w:rsidTr="004D7500">
        <w:tc>
          <w:tcPr>
            <w:tcW w:w="5228" w:type="dxa"/>
          </w:tcPr>
          <w:p w14:paraId="28FEBD7D" w14:textId="31657274" w:rsidR="004D7500" w:rsidRPr="00FF21D0" w:rsidRDefault="004D7500" w:rsidP="004D7500">
            <w:pPr>
              <w:pStyle w:val="StandardWeb"/>
              <w:spacing w:line="276" w:lineRule="auto"/>
              <w:contextualSpacing w:val="0"/>
              <w:rPr>
                <w:rFonts w:ascii="Open Sans" w:hAnsi="Open Sans" w:cs="Open Sans"/>
                <w:i/>
                <w:iCs/>
              </w:rPr>
            </w:pPr>
            <w:r w:rsidRPr="00FF21D0">
              <w:rPr>
                <w:rFonts w:ascii="Open Sans" w:hAnsi="Open Sans" w:cs="Open Sans"/>
                <w:i/>
                <w:iCs/>
              </w:rPr>
              <w:t>… im Alltag?</w:t>
            </w:r>
          </w:p>
        </w:tc>
        <w:tc>
          <w:tcPr>
            <w:tcW w:w="5229" w:type="dxa"/>
          </w:tcPr>
          <w:p w14:paraId="4FB8279F" w14:textId="1DE1C154" w:rsidR="004D7500" w:rsidRPr="00FF21D0" w:rsidRDefault="004D7500" w:rsidP="004D7500">
            <w:pPr>
              <w:pStyle w:val="StandardWeb"/>
              <w:spacing w:line="276" w:lineRule="auto"/>
              <w:contextualSpacing w:val="0"/>
              <w:rPr>
                <w:rFonts w:ascii="Open Sans" w:hAnsi="Open Sans" w:cs="Open Sans"/>
                <w:i/>
                <w:iCs/>
              </w:rPr>
            </w:pPr>
            <w:r w:rsidRPr="00FF21D0">
              <w:rPr>
                <w:rFonts w:ascii="Open Sans" w:hAnsi="Open Sans" w:cs="Open Sans"/>
                <w:i/>
                <w:iCs/>
              </w:rPr>
              <w:t>… im Mathematikunterricht?</w:t>
            </w:r>
          </w:p>
        </w:tc>
      </w:tr>
      <w:tr w:rsidR="004D7500" w:rsidRPr="00FF21D0" w14:paraId="6D0CCF82" w14:textId="77777777" w:rsidTr="004D7500">
        <w:tc>
          <w:tcPr>
            <w:tcW w:w="5228" w:type="dxa"/>
          </w:tcPr>
          <w:p w14:paraId="1861DF8F" w14:textId="77777777" w:rsidR="004D7500" w:rsidRPr="00FF21D0" w:rsidRDefault="004D7500" w:rsidP="004D7500">
            <w:pPr>
              <w:pStyle w:val="StandardWeb"/>
              <w:spacing w:line="276" w:lineRule="auto"/>
              <w:contextualSpacing w:val="0"/>
              <w:rPr>
                <w:rFonts w:ascii="Open Sans" w:hAnsi="Open Sans" w:cs="Open Sans"/>
              </w:rPr>
            </w:pPr>
          </w:p>
          <w:p w14:paraId="523CD4BB" w14:textId="77777777" w:rsidR="004D7500" w:rsidRPr="00FF21D0" w:rsidRDefault="004D7500" w:rsidP="004D7500">
            <w:pPr>
              <w:pStyle w:val="StandardWeb"/>
              <w:spacing w:line="276" w:lineRule="auto"/>
              <w:contextualSpacing w:val="0"/>
              <w:rPr>
                <w:rFonts w:ascii="Open Sans" w:hAnsi="Open Sans" w:cs="Open Sans"/>
              </w:rPr>
            </w:pPr>
          </w:p>
          <w:p w14:paraId="0E21C226" w14:textId="02B9E2E1" w:rsidR="004D7500" w:rsidRPr="00FF21D0" w:rsidRDefault="004D7500" w:rsidP="004D7500">
            <w:pPr>
              <w:pStyle w:val="StandardWeb"/>
              <w:spacing w:line="276" w:lineRule="auto"/>
              <w:contextualSpacing w:val="0"/>
              <w:rPr>
                <w:rFonts w:ascii="Open Sans" w:hAnsi="Open Sans" w:cs="Open Sans"/>
              </w:rPr>
            </w:pPr>
          </w:p>
        </w:tc>
        <w:tc>
          <w:tcPr>
            <w:tcW w:w="5229" w:type="dxa"/>
          </w:tcPr>
          <w:p w14:paraId="4021D59D" w14:textId="77777777" w:rsidR="004D7500" w:rsidRPr="00FF21D0" w:rsidRDefault="004D7500" w:rsidP="004D7500">
            <w:pPr>
              <w:pStyle w:val="StandardWeb"/>
              <w:spacing w:line="276" w:lineRule="auto"/>
              <w:contextualSpacing w:val="0"/>
              <w:rPr>
                <w:rFonts w:ascii="Open Sans" w:hAnsi="Open Sans" w:cs="Open Sans"/>
              </w:rPr>
            </w:pPr>
          </w:p>
        </w:tc>
      </w:tr>
    </w:tbl>
    <w:p w14:paraId="366D47A4" w14:textId="2C31DEE2" w:rsidR="004D7500" w:rsidRPr="00FF21D0" w:rsidRDefault="004D7500" w:rsidP="004D7500">
      <w:pPr>
        <w:pStyle w:val="StandardWeb"/>
        <w:spacing w:line="276" w:lineRule="auto"/>
        <w:rPr>
          <w:rFonts w:ascii="Open Sans" w:hAnsi="Open Sans" w:cs="Open Sans"/>
        </w:rPr>
      </w:pPr>
    </w:p>
    <w:p w14:paraId="497E46D6" w14:textId="7C400958" w:rsidR="004D7500" w:rsidRPr="00FF21D0" w:rsidRDefault="004D7500" w:rsidP="004D7500">
      <w:pPr>
        <w:pStyle w:val="StandardWeb"/>
        <w:spacing w:line="276" w:lineRule="auto"/>
        <w:rPr>
          <w:rFonts w:ascii="Open Sans" w:hAnsi="Open Sans" w:cs="Open Sans"/>
          <w:i/>
          <w:iCs/>
        </w:rPr>
      </w:pPr>
      <w:r w:rsidRPr="00FF21D0">
        <w:rPr>
          <w:rFonts w:ascii="Open Sans" w:hAnsi="Open Sans" w:cs="Open Sans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9F5925" wp14:editId="51CD0615">
                <wp:simplePos x="0" y="0"/>
                <wp:positionH relativeFrom="column">
                  <wp:posOffset>0</wp:posOffset>
                </wp:positionH>
                <wp:positionV relativeFrom="paragraph">
                  <wp:posOffset>348615</wp:posOffset>
                </wp:positionV>
                <wp:extent cx="6612467" cy="2472267"/>
                <wp:effectExtent l="0" t="0" r="17145" b="1714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467" cy="247226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17D8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F15C8" id="Rechteck 14" o:spid="_x0000_s1026" style="position:absolute;margin-left:0;margin-top:27.45pt;width:520.65pt;height:19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" filled="f" strokecolor="#317d86" strokeweight="1pt"/>
            </w:pict>
          </mc:Fallback>
        </mc:AlternateContent>
      </w:r>
      <w:r w:rsidRPr="00FF21D0">
        <w:rPr>
          <w:rFonts w:ascii="Open Sans" w:hAnsi="Open Sans" w:cs="Open Sans"/>
          <w:i/>
          <w:iCs/>
        </w:rPr>
        <w:t xml:space="preserve">Schreiben Sie einen Algorithmus zum Telefonieren. </w:t>
      </w:r>
    </w:p>
    <w:p w14:paraId="6A428887" w14:textId="0B2F1EA5" w:rsidR="00D313E0" w:rsidRPr="00FF21D0" w:rsidRDefault="00D313E0" w:rsidP="004D7500">
      <w:pPr>
        <w:tabs>
          <w:tab w:val="left" w:pos="1303"/>
        </w:tabs>
        <w:spacing w:after="0"/>
        <w:rPr>
          <w:rFonts w:ascii="Open Sans" w:hAnsi="Open Sans" w:cs="Open Sans"/>
        </w:rPr>
      </w:pPr>
    </w:p>
    <w:p w14:paraId="0E609FE2" w14:textId="77777777" w:rsidR="00D313E0" w:rsidRPr="00FF21D0" w:rsidRDefault="00D313E0" w:rsidP="00D313E0">
      <w:pPr>
        <w:rPr>
          <w:rFonts w:ascii="Open Sans" w:hAnsi="Open Sans" w:cs="Open Sans"/>
        </w:rPr>
      </w:pPr>
    </w:p>
    <w:p w14:paraId="23D0CF14" w14:textId="77777777" w:rsidR="00D313E0" w:rsidRPr="00FF21D0" w:rsidRDefault="00D313E0" w:rsidP="00D313E0">
      <w:pPr>
        <w:rPr>
          <w:rFonts w:ascii="Open Sans" w:hAnsi="Open Sans" w:cs="Open Sans"/>
        </w:rPr>
      </w:pPr>
    </w:p>
    <w:p w14:paraId="00D4503F" w14:textId="77777777" w:rsidR="00D313E0" w:rsidRPr="00FF21D0" w:rsidRDefault="00D313E0" w:rsidP="00D313E0">
      <w:pPr>
        <w:rPr>
          <w:rFonts w:ascii="Open Sans" w:hAnsi="Open Sans" w:cs="Open Sans"/>
        </w:rPr>
      </w:pPr>
    </w:p>
    <w:p w14:paraId="50A56C71" w14:textId="77777777" w:rsidR="00D313E0" w:rsidRPr="00FF21D0" w:rsidRDefault="00D313E0" w:rsidP="00D313E0">
      <w:pPr>
        <w:rPr>
          <w:rFonts w:ascii="Open Sans" w:hAnsi="Open Sans" w:cs="Open Sans"/>
        </w:rPr>
      </w:pPr>
    </w:p>
    <w:p w14:paraId="67D2AA8D" w14:textId="77777777" w:rsidR="00D313E0" w:rsidRPr="00FF21D0" w:rsidRDefault="00D313E0" w:rsidP="00D313E0">
      <w:pPr>
        <w:rPr>
          <w:rFonts w:ascii="Open Sans" w:hAnsi="Open Sans" w:cs="Open Sans"/>
        </w:rPr>
      </w:pPr>
    </w:p>
    <w:p w14:paraId="63D7DD61" w14:textId="77777777" w:rsidR="00D313E0" w:rsidRPr="00FF21D0" w:rsidRDefault="00D313E0" w:rsidP="00D313E0">
      <w:pPr>
        <w:rPr>
          <w:rFonts w:ascii="Open Sans" w:hAnsi="Open Sans" w:cs="Open Sans"/>
        </w:rPr>
      </w:pPr>
    </w:p>
    <w:p w14:paraId="2CB5F1C8" w14:textId="77777777" w:rsidR="00D313E0" w:rsidRPr="00FF21D0" w:rsidRDefault="00D313E0" w:rsidP="00D313E0">
      <w:pPr>
        <w:rPr>
          <w:rFonts w:ascii="Open Sans" w:hAnsi="Open Sans" w:cs="Open Sans"/>
        </w:rPr>
      </w:pPr>
    </w:p>
    <w:p w14:paraId="0E5A0293" w14:textId="77777777" w:rsidR="00D313E0" w:rsidRPr="00FF21D0" w:rsidRDefault="00D313E0" w:rsidP="00D313E0">
      <w:pPr>
        <w:rPr>
          <w:rFonts w:ascii="Open Sans" w:hAnsi="Open Sans" w:cs="Open Sans"/>
        </w:rPr>
      </w:pPr>
    </w:p>
    <w:p w14:paraId="5698D5DF" w14:textId="77777777" w:rsidR="00D313E0" w:rsidRPr="00FF21D0" w:rsidRDefault="00D313E0" w:rsidP="00D313E0">
      <w:pPr>
        <w:rPr>
          <w:rFonts w:ascii="Open Sans" w:hAnsi="Open Sans" w:cs="Open Sans"/>
        </w:rPr>
      </w:pPr>
    </w:p>
    <w:p w14:paraId="29B74508" w14:textId="4051B6A3" w:rsidR="00D313E0" w:rsidRPr="00FF21D0" w:rsidRDefault="00D313E0" w:rsidP="00D313E0">
      <w:pPr>
        <w:rPr>
          <w:rFonts w:ascii="Open Sans" w:hAnsi="Open Sans" w:cs="Open Sans"/>
        </w:rPr>
      </w:pPr>
    </w:p>
    <w:p w14:paraId="2ECBF647" w14:textId="77777777" w:rsidR="00D313E0" w:rsidRPr="00FF21D0" w:rsidRDefault="00D313E0" w:rsidP="00D313E0">
      <w:pPr>
        <w:rPr>
          <w:rFonts w:ascii="Open Sans" w:hAnsi="Open Sans" w:cs="Open Sans"/>
        </w:rPr>
      </w:pPr>
    </w:p>
    <w:p w14:paraId="4C6522DE" w14:textId="77777777" w:rsidR="00D313E0" w:rsidRPr="00FF21D0" w:rsidRDefault="00D313E0" w:rsidP="00D313E0">
      <w:pPr>
        <w:rPr>
          <w:rFonts w:ascii="Open Sans" w:hAnsi="Open Sans" w:cs="Open Sans"/>
        </w:rPr>
      </w:pPr>
    </w:p>
    <w:p w14:paraId="4AF830BE" w14:textId="77777777" w:rsidR="00D313E0" w:rsidRPr="00FF21D0" w:rsidRDefault="00D313E0" w:rsidP="00D313E0">
      <w:pPr>
        <w:tabs>
          <w:tab w:val="left" w:pos="7440"/>
        </w:tabs>
        <w:rPr>
          <w:rFonts w:ascii="Open Sans" w:hAnsi="Open Sans" w:cs="Open Sans"/>
        </w:rPr>
        <w:sectPr w:rsidR="00D313E0" w:rsidRPr="00FF21D0" w:rsidSect="00A1386A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 w:code="9"/>
          <w:pgMar w:top="1009" w:right="720" w:bottom="720" w:left="720" w:header="431" w:footer="181" w:gutter="0"/>
          <w:pgNumType w:start="1"/>
          <w:cols w:space="720"/>
          <w:titlePg/>
          <w:docGrid w:linePitch="360"/>
        </w:sectPr>
      </w:pPr>
      <w:r w:rsidRPr="00FF21D0">
        <w:rPr>
          <w:rFonts w:ascii="Open Sans" w:hAnsi="Open Sans" w:cs="Open Sans"/>
        </w:rPr>
        <w:tab/>
      </w:r>
    </w:p>
    <w:p w14:paraId="2FAC8101" w14:textId="7EB534F5" w:rsidR="00F445B0" w:rsidRPr="00775C12" w:rsidRDefault="00D313E0" w:rsidP="004C5079">
      <w:pPr>
        <w:pStyle w:val="berschrift1"/>
        <w:jc w:val="center"/>
        <w:rPr>
          <w:rFonts w:ascii="Open Sans" w:hAnsi="Open Sans" w:cs="Open Sans"/>
          <w:color w:val="428891"/>
        </w:rPr>
      </w:pPr>
      <w:r w:rsidRPr="00775C12">
        <w:rPr>
          <w:rFonts w:ascii="Open Sans" w:hAnsi="Open Sans" w:cs="Open Sans"/>
          <w:color w:val="428891"/>
        </w:rPr>
        <w:lastRenderedPageBreak/>
        <w:t>Bee-Bot</w:t>
      </w:r>
    </w:p>
    <w:p w14:paraId="6597FAB4" w14:textId="05EA9B6D" w:rsidR="00D313E0" w:rsidRPr="00775C12" w:rsidRDefault="00425804" w:rsidP="00D313E0">
      <w:pPr>
        <w:tabs>
          <w:tab w:val="left" w:pos="7440"/>
        </w:tabs>
        <w:rPr>
          <w:rFonts w:ascii="Open Sans" w:hAnsi="Open Sans" w:cs="Open Sans"/>
        </w:rPr>
      </w:pPr>
      <w:r w:rsidRPr="00FF21D0">
        <w:rPr>
          <w:rFonts w:ascii="Open Sans" w:hAnsi="Open Sans" w:cs="Open Sans"/>
          <w:noProof/>
        </w:rPr>
        <w:drawing>
          <wp:anchor distT="0" distB="0" distL="114300" distR="114300" simplePos="0" relativeHeight="251665408" behindDoc="0" locked="0" layoutInCell="1" allowOverlap="1" wp14:anchorId="45EAA111" wp14:editId="4618F5E3">
            <wp:simplePos x="0" y="0"/>
            <wp:positionH relativeFrom="column">
              <wp:posOffset>4909484</wp:posOffset>
            </wp:positionH>
            <wp:positionV relativeFrom="paragraph">
              <wp:posOffset>139402</wp:posOffset>
            </wp:positionV>
            <wp:extent cx="1064403" cy="1084872"/>
            <wp:effectExtent l="27940" t="22860" r="93980" b="93980"/>
            <wp:wrapNone/>
            <wp:docPr id="11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D2631D03-4D5F-5247-A64F-85E33F8CDC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2" descr="Ein Bild, das Transport, Flugzeug, Ballon enthält.&#10;&#10;Mit sehr hoher Zuverlässigkeit generierte Beschreibung">
                      <a:extLst>
                        <a:ext uri="{FF2B5EF4-FFF2-40B4-BE49-F238E27FC236}">
                          <a16:creationId xmlns:a16="http://schemas.microsoft.com/office/drawing/2014/main" id="{D2631D03-4D5F-5247-A64F-85E33F8CDC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17206" r="24085" b="12596"/>
                    <a:stretch/>
                  </pic:blipFill>
                  <pic:spPr bwMode="auto">
                    <a:xfrm rot="5400000">
                      <a:off x="0" y="0"/>
                      <a:ext cx="1064403" cy="1084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02E64" w14:textId="31E3D0CA" w:rsidR="001B2EBE" w:rsidRPr="00775C12" w:rsidRDefault="001B2EBE" w:rsidP="00D313E0">
      <w:pPr>
        <w:tabs>
          <w:tab w:val="left" w:pos="7440"/>
        </w:tabs>
        <w:rPr>
          <w:rFonts w:ascii="Open Sans" w:hAnsi="Open Sans" w:cs="Open Sans"/>
        </w:rPr>
      </w:pPr>
      <w:r w:rsidRPr="00FF21D0">
        <w:rPr>
          <w:rFonts w:ascii="Open Sans" w:hAnsi="Open Sans" w:cs="Open Sans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61EFA39" wp14:editId="2B0A7EFD">
                <wp:simplePos x="0" y="0"/>
                <wp:positionH relativeFrom="column">
                  <wp:posOffset>4408170</wp:posOffset>
                </wp:positionH>
                <wp:positionV relativeFrom="paragraph">
                  <wp:posOffset>2112807</wp:posOffset>
                </wp:positionV>
                <wp:extent cx="2129613" cy="750717"/>
                <wp:effectExtent l="12700" t="12700" r="29845" b="1143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9613" cy="750717"/>
                          <a:chOff x="0" y="0"/>
                          <a:chExt cx="2129613" cy="750717"/>
                        </a:xfrm>
                      </wpg:grpSpPr>
                      <wps:wsp>
                        <wps:cNvPr id="18" name="Rechteckiger Pfeil 11">
                          <a:extLst/>
                        </wps:cNvPr>
                        <wps:cNvSpPr/>
                        <wps:spPr>
                          <a:xfrm>
                            <a:off x="350874" y="180753"/>
                            <a:ext cx="561340" cy="548640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Pfeil nach oben 12">
                          <a:extLst/>
                        </wps:cNvPr>
                        <wps:cNvSpPr/>
                        <wps:spPr>
                          <a:xfrm>
                            <a:off x="0" y="0"/>
                            <a:ext cx="247650" cy="718820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Pfeil nach oben 13">
                          <a:extLst/>
                        </wps:cNvPr>
                        <wps:cNvSpPr/>
                        <wps:spPr>
                          <a:xfrm>
                            <a:off x="914400" y="21265"/>
                            <a:ext cx="247650" cy="718820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Pfeil nach oben 14">
                          <a:extLst/>
                        </wps:cNvPr>
                        <wps:cNvSpPr/>
                        <wps:spPr>
                          <a:xfrm>
                            <a:off x="1881963" y="31897"/>
                            <a:ext cx="247650" cy="718820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Rechteckiger Pfeil 15">
                          <a:extLst/>
                        </wps:cNvPr>
                        <wps:cNvSpPr/>
                        <wps:spPr>
                          <a:xfrm rot="10800000" flipV="1">
                            <a:off x="1190846" y="180753"/>
                            <a:ext cx="561340" cy="551180"/>
                          </a:xfrm>
                          <a:prstGeom prst="bentArrow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48512"/>
                            </a:avLst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28CBD" id="Gruppieren 24" o:spid="_x0000_s1026" style="position:absolute;margin-left:347.1pt;margin-top:166.35pt;width:167.7pt;height:59.1pt;z-index:251680768" coordsize="21296,75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">
                <v:shape id="Rechteckiger Pfeil 11" o:spid="_x0000_s1027" style="position:absolute;left:3508;top:1807;width:5614;height:5486;visibility:visible;mso-wrap-style:square;v-text-anchor:middle" coordsize="561340,548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" path="m,548640l,308610c,176045,107465,68580,240030,68580r184150,l424180,,561340,137160,424180,274320r,-68580l240030,205740v-56814,,-102870,46056,-102870,102870l137160,548640,,548640xe" fillcolor="black [3200]" strokecolor="black [1600]" strokeweight="1pt">
                  <v:stroke joinstyle="miter"/>
                  <v:path arrowok="t" o:connecttype="custom" o:connectlocs="0,548640;0,308610;240030,68580;424180,68580;424180,0;561340,137160;424180,274320;424180,205740;240030,205740;137160,308610;137160,548640;0,548640" o:connectangles="0,0,0,0,0,0,0,0,0,0,0,0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Pfeil nach oben 12" o:spid="_x0000_s1028" type="#_x0000_t68" style="position:absolute;width:2476;height:7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" adj="3721" fillcolor="black [3200]" strokecolor="black [1600]" strokeweight="1pt"/>
                <v:shape id="Pfeil nach oben 13" o:spid="_x0000_s1029" type="#_x0000_t68" style="position:absolute;left:9144;top:212;width:2476;height:7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" adj="3721" fillcolor="black [3200]" strokecolor="black [1600]" strokeweight="1pt"/>
                <v:shape id="Pfeil nach oben 14" o:spid="_x0000_s1030" type="#_x0000_t68" style="position:absolute;left:18819;top:318;width:2477;height:71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" adj="3721" fillcolor="black [3200]" strokecolor="black [1600]" strokeweight="1pt"/>
                <v:shape id="Rechteckiger Pfeil 15" o:spid="_x0000_s1031" style="position:absolute;left:11908;top:1807;width:5613;height:5512;rotation:180;flip:y;visibility:visible;mso-wrap-style:square;v-text-anchor:middle" coordsize="561340,551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" path="m,551180l,336286c,188612,119714,68898,267388,68898r156157,l423545,,561340,137795,423545,275590r,-68897l267388,206693v-71572,,-129593,58021,-129593,129593l137795,551180,,551180xe" fillcolor="black [3200]" strokecolor="black [1600]" strokeweight="1pt">
                  <v:stroke joinstyle="miter"/>
                  <v:path arrowok="t" o:connecttype="custom" o:connectlocs="0,551180;0,336286;267388,68898;423545,68898;423545,0;561340,137795;423545,275590;423545,206693;267388,206693;137795,336286;137795,551180;0,551180" o:connectangles="0,0,0,0,0,0,0,0,0,0,0,0"/>
                </v:shape>
              </v:group>
            </w:pict>
          </mc:Fallback>
        </mc:AlternateContent>
      </w:r>
      <w:r w:rsidRPr="00FF21D0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26DFA1" wp14:editId="62BFB44A">
                <wp:simplePos x="0" y="0"/>
                <wp:positionH relativeFrom="column">
                  <wp:posOffset>4131694</wp:posOffset>
                </wp:positionH>
                <wp:positionV relativeFrom="paragraph">
                  <wp:posOffset>1413422</wp:posOffset>
                </wp:positionV>
                <wp:extent cx="2615620" cy="462483"/>
                <wp:effectExtent l="0" t="0" r="0" b="0"/>
                <wp:wrapNone/>
                <wp:docPr id="23" name="Textfeld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620" cy="4624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933EBF" w14:textId="77777777" w:rsidR="001B2EBE" w:rsidRPr="001B2EBE" w:rsidRDefault="001B2EBE" w:rsidP="001B2EBE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B2EBE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Programm-Plan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6DFA1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7" type="#_x0000_t202" style="position:absolute;margin-left:325.35pt;margin-top:111.3pt;width:205.95pt;height:3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" filled="f" stroked="f">
                <v:textbox>
                  <w:txbxContent>
                    <w:p w14:paraId="1E933EBF" w14:textId="77777777" w:rsidR="001B2EBE" w:rsidRPr="001B2EBE" w:rsidRDefault="001B2EBE" w:rsidP="001B2EBE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1B2EBE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Programm-Plan </w:t>
                      </w:r>
                    </w:p>
                  </w:txbxContent>
                </v:textbox>
              </v:shape>
            </w:pict>
          </mc:Fallback>
        </mc:AlternateContent>
      </w:r>
      <w:r w:rsidRPr="00FF21D0">
        <w:rPr>
          <w:rFonts w:ascii="Open Sans" w:hAnsi="Open Sans" w:cs="Open Sans"/>
          <w:noProof/>
        </w:rPr>
        <w:drawing>
          <wp:anchor distT="0" distB="0" distL="114300" distR="114300" simplePos="0" relativeHeight="251663360" behindDoc="0" locked="0" layoutInCell="1" allowOverlap="1" wp14:anchorId="6C4AEED6" wp14:editId="31F0EFC1">
            <wp:simplePos x="0" y="0"/>
            <wp:positionH relativeFrom="column">
              <wp:posOffset>1387888</wp:posOffset>
            </wp:positionH>
            <wp:positionV relativeFrom="paragraph">
              <wp:posOffset>362704</wp:posOffset>
            </wp:positionV>
            <wp:extent cx="2588153" cy="2406062"/>
            <wp:effectExtent l="25400" t="25400" r="92075" b="83185"/>
            <wp:wrapNone/>
            <wp:docPr id="9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86915EAF-0DAC-834B-A903-D5C27ED7DB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5">
                      <a:extLst>
                        <a:ext uri="{FF2B5EF4-FFF2-40B4-BE49-F238E27FC236}">
                          <a16:creationId xmlns:a16="http://schemas.microsoft.com/office/drawing/2014/main" id="{86915EAF-0DAC-834B-A903-D5C27ED7DB3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53" cy="24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3E0" w:rsidRPr="00FF21D0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E4614A" wp14:editId="4C27AB17">
                <wp:simplePos x="0" y="0"/>
                <wp:positionH relativeFrom="column">
                  <wp:posOffset>-332154</wp:posOffset>
                </wp:positionH>
                <wp:positionV relativeFrom="paragraph">
                  <wp:posOffset>5869500</wp:posOffset>
                </wp:positionV>
                <wp:extent cx="7291754" cy="23447"/>
                <wp:effectExtent l="0" t="0" r="23495" b="1524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1754" cy="23447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84E23" id="Gerade Verbindung 6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15pt,462.15pt" to="548pt,46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" strokecolor="#6ca800 [3204]" strokeweight="1pt">
                <v:stroke dashstyle="dashDot" joinstyle="miter"/>
              </v:line>
            </w:pict>
          </mc:Fallback>
        </mc:AlternateContent>
      </w:r>
      <w:r w:rsidR="00D313E0" w:rsidRPr="00FF21D0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E2E9B2" wp14:editId="2FD40623">
                <wp:simplePos x="0" y="0"/>
                <wp:positionH relativeFrom="column">
                  <wp:posOffset>2703830</wp:posOffset>
                </wp:positionH>
                <wp:positionV relativeFrom="paragraph">
                  <wp:posOffset>8317230</wp:posOffset>
                </wp:positionV>
                <wp:extent cx="561340" cy="548640"/>
                <wp:effectExtent l="0" t="12700" r="22860" b="10160"/>
                <wp:wrapNone/>
                <wp:docPr id="12" name="Rechteckiger Pfeil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DA0F01-9A2F-894E-AEC3-A1CB14711D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" cy="54864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4397DF" id="Rechteckiger Pfeil 11" o:spid="_x0000_s1026" style="position:absolute;margin-left:212.9pt;margin-top:654.9pt;width:44.2pt;height:43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1340,548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" path="m,548640l,308610c,176045,107465,68580,240030,68580r184150,l424180,,561340,137160,424180,274320r,-68580l240030,205740v-56814,,-102870,46056,-102870,102870l137160,548640,,548640xe" fillcolor="black [3200]" strokecolor="black [1600]" strokeweight="1pt">
                <v:stroke joinstyle="miter"/>
                <v:path arrowok="t" o:connecttype="custom" o:connectlocs="0,548640;0,308610;240030,68580;424180,68580;424180,0;561340,137160;424180,274320;424180,205740;240030,205740;137160,308610;137160,548640;0,548640" o:connectangles="0,0,0,0,0,0,0,0,0,0,0,0"/>
              </v:shape>
            </w:pict>
          </mc:Fallback>
        </mc:AlternateContent>
      </w:r>
      <w:r w:rsidR="00D313E0" w:rsidRPr="00FF21D0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B37AE0" wp14:editId="73FC317F">
                <wp:simplePos x="0" y="0"/>
                <wp:positionH relativeFrom="column">
                  <wp:posOffset>2112010</wp:posOffset>
                </wp:positionH>
                <wp:positionV relativeFrom="paragraph">
                  <wp:posOffset>8009890</wp:posOffset>
                </wp:positionV>
                <wp:extent cx="247650" cy="718820"/>
                <wp:effectExtent l="12700" t="12700" r="31750" b="17780"/>
                <wp:wrapNone/>
                <wp:docPr id="3" name="Pfeil nach oben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188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2A5A3" id="Pfeil nach oben 12" o:spid="_x0000_s1026" type="#_x0000_t68" style="position:absolute;margin-left:166.3pt;margin-top:630.7pt;width:19.5pt;height:56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" adj="3721" fillcolor="black [3200]" strokecolor="black [1600]" strokeweight="1pt"/>
            </w:pict>
          </mc:Fallback>
        </mc:AlternateContent>
      </w:r>
      <w:r w:rsidR="00D313E0" w:rsidRPr="00FF21D0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A2BA9" wp14:editId="2D03CB9A">
                <wp:simplePos x="0" y="0"/>
                <wp:positionH relativeFrom="column">
                  <wp:posOffset>3891280</wp:posOffset>
                </wp:positionH>
                <wp:positionV relativeFrom="paragraph">
                  <wp:posOffset>7990840</wp:posOffset>
                </wp:positionV>
                <wp:extent cx="247650" cy="718820"/>
                <wp:effectExtent l="12700" t="12700" r="31750" b="17780"/>
                <wp:wrapNone/>
                <wp:docPr id="4" name="Pfeil nach oben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188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48CF0" id="Pfeil nach oben 13" o:spid="_x0000_s1026" type="#_x0000_t68" style="position:absolute;margin-left:306.4pt;margin-top:629.2pt;width:19.5pt;height:56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" adj="3721" fillcolor="black [3200]" strokecolor="black [1600]" strokeweight="1pt"/>
            </w:pict>
          </mc:Fallback>
        </mc:AlternateContent>
      </w:r>
      <w:r w:rsidR="00D313E0" w:rsidRPr="00FF21D0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F7D804" wp14:editId="2B4D1142">
                <wp:simplePos x="0" y="0"/>
                <wp:positionH relativeFrom="column">
                  <wp:posOffset>5632450</wp:posOffset>
                </wp:positionH>
                <wp:positionV relativeFrom="paragraph">
                  <wp:posOffset>8034020</wp:posOffset>
                </wp:positionV>
                <wp:extent cx="247650" cy="718820"/>
                <wp:effectExtent l="12700" t="12700" r="31750" b="17780"/>
                <wp:wrapNone/>
                <wp:docPr id="15" name="Pfeil nach oben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D3114A-F677-2A4A-B000-CD817896D2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188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E82E5" id="Pfeil nach oben 14" o:spid="_x0000_s1026" type="#_x0000_t68" style="position:absolute;margin-left:443.5pt;margin-top:632.6pt;width:19.5pt;height:56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" adj="3721" fillcolor="black [3200]" strokecolor="black [1600]" strokeweight="1pt"/>
            </w:pict>
          </mc:Fallback>
        </mc:AlternateContent>
      </w:r>
      <w:r w:rsidR="00D313E0" w:rsidRPr="00FF21D0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EEED74" wp14:editId="469BED37">
                <wp:simplePos x="0" y="0"/>
                <wp:positionH relativeFrom="column">
                  <wp:posOffset>4413250</wp:posOffset>
                </wp:positionH>
                <wp:positionV relativeFrom="paragraph">
                  <wp:posOffset>8369300</wp:posOffset>
                </wp:positionV>
                <wp:extent cx="561340" cy="551180"/>
                <wp:effectExtent l="12700" t="12700" r="10160" b="7620"/>
                <wp:wrapNone/>
                <wp:docPr id="16" name="Rechteckiger Pfeil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6FC04E-A297-C94A-8542-14B84DB789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61340" cy="551180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48512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03FB2" id="Rechteckiger Pfeil 15" o:spid="_x0000_s1026" style="position:absolute;margin-left:347.5pt;margin-top:659pt;width:44.2pt;height:43.4pt;rotation:180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1340,5511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" path="m,551180l,336286c,188612,119714,68898,267388,68898r156157,l423545,,561340,137795,423545,275590r,-68897l267388,206693v-71572,,-129593,58021,-129593,129593l137795,551180,,551180xe" fillcolor="black [3200]" strokecolor="black [1600]" strokeweight="1pt">
                <v:stroke joinstyle="miter"/>
                <v:path arrowok="t" o:connecttype="custom" o:connectlocs="0,551180;0,336286;267388,68898;423545,68898;423545,0;561340,137795;423545,275590;423545,206693;267388,206693;137795,336286;137795,551180;0,551180" o:connectangles="0,0,0,0,0,0,0,0,0,0,0,0"/>
              </v:shape>
            </w:pict>
          </mc:Fallback>
        </mc:AlternateContent>
      </w:r>
      <w:r w:rsidR="00D313E0" w:rsidRPr="00FF21D0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660EF6" wp14:editId="66E82175">
                <wp:simplePos x="0" y="0"/>
                <wp:positionH relativeFrom="column">
                  <wp:posOffset>1081314</wp:posOffset>
                </wp:positionH>
                <wp:positionV relativeFrom="paragraph">
                  <wp:posOffset>6732542</wp:posOffset>
                </wp:positionV>
                <wp:extent cx="3058816" cy="492443"/>
                <wp:effectExtent l="0" t="0" r="0" b="0"/>
                <wp:wrapNone/>
                <wp:docPr id="17" name="Textfeld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68B800-9569-B045-A8A8-B51FB21869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816" cy="4924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A1FFB4" w14:textId="77777777" w:rsidR="00D313E0" w:rsidRDefault="00D313E0" w:rsidP="00D313E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Programm-Plan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60EF6" id="_x0000_s1028" type="#_x0000_t202" style="position:absolute;margin-left:85.15pt;margin-top:530.1pt;width:240.85pt;height:38.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" filled="f" stroked="f">
                <v:textbox style="mso-fit-shape-to-text:t">
                  <w:txbxContent>
                    <w:p w14:paraId="6BA1FFB4" w14:textId="77777777" w:rsidR="00D313E0" w:rsidRDefault="00D313E0" w:rsidP="00D313E0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Programm-Plan </w:t>
                      </w:r>
                    </w:p>
                  </w:txbxContent>
                </v:textbox>
              </v:shape>
            </w:pict>
          </mc:Fallback>
        </mc:AlternateContent>
      </w:r>
    </w:p>
    <w:p w14:paraId="19BBE7B0" w14:textId="5D2F9817" w:rsidR="001B2EBE" w:rsidRPr="00775C12" w:rsidRDefault="001B2EBE" w:rsidP="001B2EBE">
      <w:pPr>
        <w:rPr>
          <w:rFonts w:ascii="Open Sans" w:hAnsi="Open Sans" w:cs="Open Sans"/>
        </w:rPr>
      </w:pPr>
    </w:p>
    <w:p w14:paraId="10500ADA" w14:textId="285788F4" w:rsidR="001B2EBE" w:rsidRPr="00775C12" w:rsidRDefault="001B2EBE" w:rsidP="001B2EBE">
      <w:pPr>
        <w:rPr>
          <w:rFonts w:ascii="Open Sans" w:hAnsi="Open Sans" w:cs="Open Sans"/>
        </w:rPr>
      </w:pPr>
    </w:p>
    <w:p w14:paraId="10ECADE3" w14:textId="2EDC6796" w:rsidR="001B2EBE" w:rsidRPr="00775C12" w:rsidRDefault="00425804" w:rsidP="001B2EBE">
      <w:pPr>
        <w:rPr>
          <w:rFonts w:ascii="Open Sans" w:hAnsi="Open Sans" w:cs="Open Sans"/>
        </w:rPr>
      </w:pPr>
      <w:r w:rsidRPr="00FF21D0">
        <w:rPr>
          <w:rFonts w:ascii="Open Sans" w:hAnsi="Open Sans" w:cs="Open Sans"/>
          <w:noProof/>
        </w:rPr>
        <w:drawing>
          <wp:anchor distT="0" distB="0" distL="114300" distR="114300" simplePos="0" relativeHeight="251664384" behindDoc="0" locked="0" layoutInCell="1" allowOverlap="1" wp14:anchorId="1194DF53" wp14:editId="42F76865">
            <wp:simplePos x="0" y="0"/>
            <wp:positionH relativeFrom="column">
              <wp:posOffset>-222449</wp:posOffset>
            </wp:positionH>
            <wp:positionV relativeFrom="paragraph">
              <wp:posOffset>85724</wp:posOffset>
            </wp:positionV>
            <wp:extent cx="1549076" cy="1307457"/>
            <wp:effectExtent l="0" t="0" r="635" b="1270"/>
            <wp:wrapNone/>
            <wp:docPr id="10" name="Grafik 9">
              <a:extLst xmlns:a="http://schemas.openxmlformats.org/drawingml/2006/main">
                <a:ext uri="{FF2B5EF4-FFF2-40B4-BE49-F238E27FC236}">
                  <a16:creationId xmlns:a16="http://schemas.microsoft.com/office/drawing/2014/main" id="{1932E9BC-B2FA-C94C-ADBD-7FAB63120D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>
                      <a:extLst>
                        <a:ext uri="{FF2B5EF4-FFF2-40B4-BE49-F238E27FC236}">
                          <a16:creationId xmlns:a16="http://schemas.microsoft.com/office/drawing/2014/main" id="{1932E9BC-B2FA-C94C-ADBD-7FAB63120D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7" t="12604" r="21985" b="7324"/>
                    <a:stretch/>
                  </pic:blipFill>
                  <pic:spPr bwMode="auto">
                    <a:xfrm>
                      <a:off x="0" y="0"/>
                      <a:ext cx="1549819" cy="130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3FCE6" w14:textId="77777777" w:rsidR="001B2EBE" w:rsidRPr="00775C12" w:rsidRDefault="001B2EBE" w:rsidP="001B2EBE">
      <w:pPr>
        <w:rPr>
          <w:rFonts w:ascii="Open Sans" w:hAnsi="Open Sans" w:cs="Open Sans"/>
        </w:rPr>
      </w:pPr>
    </w:p>
    <w:p w14:paraId="2B9FFBF6" w14:textId="3C5C8724" w:rsidR="001B2EBE" w:rsidRPr="00775C12" w:rsidRDefault="001B2EBE" w:rsidP="001B2EBE">
      <w:pPr>
        <w:rPr>
          <w:rFonts w:ascii="Open Sans" w:hAnsi="Open Sans" w:cs="Open Sans"/>
        </w:rPr>
      </w:pPr>
    </w:p>
    <w:p w14:paraId="7CCF4CBA" w14:textId="51CF6E46" w:rsidR="001B2EBE" w:rsidRPr="00775C12" w:rsidRDefault="001B2EBE" w:rsidP="001B2EBE">
      <w:pPr>
        <w:rPr>
          <w:rFonts w:ascii="Open Sans" w:hAnsi="Open Sans" w:cs="Open Sans"/>
        </w:rPr>
      </w:pPr>
    </w:p>
    <w:p w14:paraId="4877C731" w14:textId="77777777" w:rsidR="001B2EBE" w:rsidRPr="00775C12" w:rsidRDefault="001B2EBE" w:rsidP="001B2EBE">
      <w:pPr>
        <w:rPr>
          <w:rFonts w:ascii="Open Sans" w:hAnsi="Open Sans" w:cs="Open Sans"/>
        </w:rPr>
      </w:pPr>
    </w:p>
    <w:p w14:paraId="3C2DA2F8" w14:textId="77777777" w:rsidR="001B2EBE" w:rsidRPr="00775C12" w:rsidRDefault="001B2EBE" w:rsidP="001B2EBE">
      <w:pPr>
        <w:rPr>
          <w:rFonts w:ascii="Open Sans" w:hAnsi="Open Sans" w:cs="Open Sans"/>
        </w:rPr>
      </w:pPr>
    </w:p>
    <w:p w14:paraId="4E0A7AD1" w14:textId="3DD1D29E" w:rsidR="001B2EBE" w:rsidRPr="00775C12" w:rsidRDefault="001B2EBE" w:rsidP="001B2EBE">
      <w:pPr>
        <w:rPr>
          <w:rFonts w:ascii="Open Sans" w:hAnsi="Open Sans" w:cs="Open Sans"/>
        </w:rPr>
      </w:pPr>
    </w:p>
    <w:p w14:paraId="2EA2FAA7" w14:textId="466C855B" w:rsidR="001B2EBE" w:rsidRPr="00775C12" w:rsidRDefault="001B2EBE" w:rsidP="001B2EBE">
      <w:pPr>
        <w:rPr>
          <w:rFonts w:ascii="Open Sans" w:hAnsi="Open Sans" w:cs="Open Sans"/>
        </w:rPr>
      </w:pPr>
    </w:p>
    <w:p w14:paraId="0AC27866" w14:textId="2A7DD4A1" w:rsidR="001B2EBE" w:rsidRPr="00775C12" w:rsidRDefault="001B2EBE" w:rsidP="001B2EBE">
      <w:pPr>
        <w:rPr>
          <w:rFonts w:ascii="Open Sans" w:hAnsi="Open Sans" w:cs="Open Sans"/>
        </w:rPr>
      </w:pPr>
    </w:p>
    <w:p w14:paraId="27E523A0" w14:textId="3DE32B29" w:rsidR="001B2EBE" w:rsidRPr="00775C12" w:rsidRDefault="001B2EBE" w:rsidP="001B2EBE">
      <w:pPr>
        <w:rPr>
          <w:rFonts w:ascii="Open Sans" w:hAnsi="Open Sans" w:cs="Open Sans"/>
        </w:rPr>
      </w:pPr>
    </w:p>
    <w:p w14:paraId="3589DF06" w14:textId="4FA82414" w:rsidR="001B2EBE" w:rsidRPr="00775C12" w:rsidRDefault="001B2EBE" w:rsidP="001B2EBE">
      <w:pPr>
        <w:rPr>
          <w:rFonts w:ascii="Open Sans" w:hAnsi="Open Sans" w:cs="Open Sans"/>
        </w:rPr>
      </w:pPr>
    </w:p>
    <w:p w14:paraId="063CFE98" w14:textId="247E9CD7" w:rsidR="001B2EBE" w:rsidRPr="00775C12" w:rsidRDefault="001B2EBE" w:rsidP="001B2EBE">
      <w:pPr>
        <w:rPr>
          <w:rFonts w:ascii="Open Sans" w:hAnsi="Open Sans" w:cs="Open Sans"/>
        </w:rPr>
      </w:pPr>
    </w:p>
    <w:p w14:paraId="27E6FCFD" w14:textId="77C65947" w:rsidR="001B2EBE" w:rsidRPr="00775C12" w:rsidRDefault="00C6291E" w:rsidP="001B2EBE">
      <w:pPr>
        <w:rPr>
          <w:rFonts w:ascii="Open Sans" w:hAnsi="Open Sans" w:cs="Open Sans"/>
        </w:rPr>
      </w:pPr>
      <w:r w:rsidRPr="00C6291E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591601" wp14:editId="4EF3DDF0">
                <wp:simplePos x="0" y="0"/>
                <wp:positionH relativeFrom="column">
                  <wp:posOffset>3745865</wp:posOffset>
                </wp:positionH>
                <wp:positionV relativeFrom="paragraph">
                  <wp:posOffset>185420</wp:posOffset>
                </wp:positionV>
                <wp:extent cx="2853055" cy="245745"/>
                <wp:effectExtent l="0" t="0" r="0" b="0"/>
                <wp:wrapNone/>
                <wp:docPr id="7" name="Textfeld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05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CA8BF5" w14:textId="77777777" w:rsidR="00C6291E" w:rsidRDefault="00C6291E" w:rsidP="00C6291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</w:rPr>
                              <w:t>Fotos „BeeBot“ von PIKAS digi. Lizenz: CC BY-SA 4.0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1601" id="Textfeld 20" o:spid="_x0000_s1029" type="#_x0000_t202" style="position:absolute;margin-left:294.95pt;margin-top:14.6pt;width:224.65pt;height:19.35pt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" filled="f" stroked="f">
                <v:textbox style="mso-fit-shape-to-text:t">
                  <w:txbxContent>
                    <w:p w14:paraId="41CA8BF5" w14:textId="77777777" w:rsidR="00C6291E" w:rsidRDefault="00C6291E" w:rsidP="00C6291E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Fotos „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BeeBot</w:t>
                      </w:r>
                      <w:proofErr w:type="spellEnd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“ von PIKAS digi. Lizenz: CC BY-SA 4.0</w:t>
                      </w:r>
                    </w:p>
                  </w:txbxContent>
                </v:textbox>
              </v:shape>
            </w:pict>
          </mc:Fallback>
        </mc:AlternateContent>
      </w:r>
    </w:p>
    <w:p w14:paraId="62C9AEE4" w14:textId="7602A3C7" w:rsidR="00D313E0" w:rsidRPr="00775C12" w:rsidRDefault="001B2EBE" w:rsidP="001B2EBE">
      <w:pPr>
        <w:tabs>
          <w:tab w:val="left" w:pos="3734"/>
        </w:tabs>
        <w:rPr>
          <w:rFonts w:ascii="Open Sans" w:hAnsi="Open Sans" w:cs="Open Sans"/>
        </w:rPr>
      </w:pPr>
      <w:r w:rsidRPr="00775C12">
        <w:rPr>
          <w:rFonts w:ascii="Open Sans" w:hAnsi="Open Sans" w:cs="Open Sans"/>
        </w:rPr>
        <w:tab/>
      </w:r>
    </w:p>
    <w:p w14:paraId="26426C8B" w14:textId="0BCAF069" w:rsidR="001B2EBE" w:rsidRPr="00775C12" w:rsidRDefault="00F8774D" w:rsidP="005221CD">
      <w:pPr>
        <w:tabs>
          <w:tab w:val="left" w:pos="3734"/>
        </w:tabs>
        <w:jc w:val="center"/>
        <w:rPr>
          <w:rFonts w:ascii="Open Sans" w:hAnsi="Open Sans" w:cs="Open Sans"/>
          <w:b/>
          <w:sz w:val="32"/>
          <w:szCs w:val="32"/>
        </w:rPr>
      </w:pPr>
      <w:r w:rsidRPr="005221CD">
        <w:rPr>
          <w:rFonts w:ascii="Open Sans" w:hAnsi="Open Sans" w:cs="Open Sans"/>
          <w:b/>
          <w:noProof/>
          <w:color w:val="42889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B76299" wp14:editId="2BFF82D9">
                <wp:simplePos x="0" y="0"/>
                <wp:positionH relativeFrom="column">
                  <wp:posOffset>-391985</wp:posOffset>
                </wp:positionH>
                <wp:positionV relativeFrom="paragraph">
                  <wp:posOffset>261620</wp:posOffset>
                </wp:positionV>
                <wp:extent cx="4672330" cy="3886200"/>
                <wp:effectExtent l="0" t="0" r="0" b="0"/>
                <wp:wrapNone/>
                <wp:docPr id="25" name="Inhaltsplatzhalt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2330" cy="388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34600" w14:textId="77777777" w:rsidR="001B2EBE" w:rsidRPr="001B2EBE" w:rsidRDefault="001B2EBE" w:rsidP="004C507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1B2EBE">
                              <w:rPr>
                                <w:rFonts w:ascii="Open Sans" w:hAnsi="Open Sans" w:cs="Open Sans"/>
                                <w:color w:val="428891"/>
                                <w:kern w:val="24"/>
                                <w:sz w:val="32"/>
                                <w:szCs w:val="32"/>
                              </w:rPr>
                              <w:t xml:space="preserve">AUFGABENSTELLUNGEN: </w:t>
                            </w:r>
                          </w:p>
                          <w:p w14:paraId="2001715A" w14:textId="77777777" w:rsidR="001B2EBE" w:rsidRPr="001B2EBE" w:rsidRDefault="001B2EBE" w:rsidP="001B2EBE">
                            <w:pPr>
                              <w:pStyle w:val="Standard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1B2EBE">
                              <w:rPr>
                                <w:rFonts w:ascii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Programmieren Sie einen Beebot, dessen Weg ein Rechteck beschreibt.</w:t>
                            </w:r>
                          </w:p>
                          <w:p w14:paraId="72664D34" w14:textId="77777777" w:rsidR="001B2EBE" w:rsidRPr="001B2EBE" w:rsidRDefault="001B2EBE" w:rsidP="001B2EBE">
                            <w:pPr>
                              <w:pStyle w:val="Standard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1B2EBE">
                              <w:rPr>
                                <w:rFonts w:ascii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Beschreiben Sie im Programmiercode den kürzesten Weg von ROT über GRÜN nach BLAU.</w:t>
                            </w:r>
                          </w:p>
                          <w:p w14:paraId="59ACB6FB" w14:textId="77777777" w:rsidR="001B2EBE" w:rsidRPr="001B2EBE" w:rsidRDefault="001B2EBE" w:rsidP="001B2EBE">
                            <w:pPr>
                              <w:pStyle w:val="Standard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1B2EBE">
                              <w:rPr>
                                <w:rFonts w:ascii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Vollziehen Sie den abgebildeten Programmiercode nach. Wo befindet sich der Beebot am Ende?</w:t>
                            </w:r>
                          </w:p>
                          <w:p w14:paraId="51F49506" w14:textId="77777777" w:rsidR="001B2EBE" w:rsidRPr="001B2EBE" w:rsidRDefault="001B2EBE" w:rsidP="001B2EBE">
                            <w:pPr>
                              <w:pStyle w:val="Standard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1B2EBE">
                              <w:rPr>
                                <w:rFonts w:ascii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Finden Sie den Fehler. Wie muss der Code geändert werden, damit der Beebot am Ende auf ROT steht.</w:t>
                            </w:r>
                          </w:p>
                          <w:p w14:paraId="2F05D8DA" w14:textId="77777777" w:rsidR="001B2EBE" w:rsidRPr="001B2EBE" w:rsidRDefault="001B2EBE" w:rsidP="001B2EBE">
                            <w:pPr>
                              <w:pStyle w:val="Standard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1B2EBE">
                              <w:rPr>
                                <w:rFonts w:ascii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Überlegen Sie weitere ergiebige Aufgaben.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76299" id="Inhaltsplatzhalter 2" o:spid="_x0000_s1030" type="#_x0000_t202" style="position:absolute;left:0;text-align:left;margin-left:-30.85pt;margin-top:20.6pt;width:367.9pt;height:30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" filled="f" stroked="f">
                <v:textbox>
                  <w:txbxContent>
                    <w:p w14:paraId="6EE34600" w14:textId="77777777" w:rsidR="001B2EBE" w:rsidRPr="001B2EBE" w:rsidRDefault="001B2EBE" w:rsidP="004C5079">
                      <w:pPr>
                        <w:pStyle w:val="StandardWeb"/>
                        <w:spacing w:before="0" w:beforeAutospacing="0" w:after="0" w:afterAutospacing="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1B2EBE">
                        <w:rPr>
                          <w:rFonts w:ascii="Open Sans" w:hAnsi="Open Sans" w:cs="Open Sans"/>
                          <w:color w:val="428891"/>
                          <w:kern w:val="24"/>
                          <w:sz w:val="32"/>
                          <w:szCs w:val="32"/>
                        </w:rPr>
                        <w:t xml:space="preserve">AUFGABENSTELLUNGEN: </w:t>
                      </w:r>
                    </w:p>
                    <w:p w14:paraId="2001715A" w14:textId="77777777" w:rsidR="001B2EBE" w:rsidRPr="001B2EBE" w:rsidRDefault="001B2EBE" w:rsidP="001B2EBE">
                      <w:pPr>
                        <w:pStyle w:val="Standard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1B2EBE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Programmieren Sie einen </w:t>
                      </w:r>
                      <w:proofErr w:type="spellStart"/>
                      <w:r w:rsidRPr="001B2EBE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Beebot</w:t>
                      </w:r>
                      <w:proofErr w:type="spellEnd"/>
                      <w:r w:rsidRPr="001B2EBE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, dessen Weg ein Rechteck beschreibt.</w:t>
                      </w:r>
                    </w:p>
                    <w:p w14:paraId="72664D34" w14:textId="77777777" w:rsidR="001B2EBE" w:rsidRPr="001B2EBE" w:rsidRDefault="001B2EBE" w:rsidP="001B2EBE">
                      <w:pPr>
                        <w:pStyle w:val="Standard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1B2EBE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Beschreiben Sie im Programmiercode den kürzesten Weg von ROT über GRÜN nach BLAU.</w:t>
                      </w:r>
                    </w:p>
                    <w:p w14:paraId="59ACB6FB" w14:textId="77777777" w:rsidR="001B2EBE" w:rsidRPr="001B2EBE" w:rsidRDefault="001B2EBE" w:rsidP="001B2EBE">
                      <w:pPr>
                        <w:pStyle w:val="Standard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1B2EBE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Vollziehen Sie den abgebildeten Programmiercode nach. Wo befindet sich der </w:t>
                      </w:r>
                      <w:proofErr w:type="spellStart"/>
                      <w:r w:rsidRPr="001B2EBE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Beebot</w:t>
                      </w:r>
                      <w:proofErr w:type="spellEnd"/>
                      <w:r w:rsidRPr="001B2EBE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am Ende?</w:t>
                      </w:r>
                    </w:p>
                    <w:p w14:paraId="51F49506" w14:textId="77777777" w:rsidR="001B2EBE" w:rsidRPr="001B2EBE" w:rsidRDefault="001B2EBE" w:rsidP="001B2EBE">
                      <w:pPr>
                        <w:pStyle w:val="Standard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1B2EBE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Finden Sie den Fehler. Wie muss der Code geändert werden, damit der </w:t>
                      </w:r>
                      <w:proofErr w:type="spellStart"/>
                      <w:r w:rsidRPr="001B2EBE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Beebot</w:t>
                      </w:r>
                      <w:proofErr w:type="spellEnd"/>
                      <w:r w:rsidRPr="001B2EBE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am Ende auf ROT steht.</w:t>
                      </w:r>
                    </w:p>
                    <w:p w14:paraId="2F05D8DA" w14:textId="77777777" w:rsidR="001B2EBE" w:rsidRPr="001B2EBE" w:rsidRDefault="001B2EBE" w:rsidP="001B2EBE">
                      <w:pPr>
                        <w:pStyle w:val="Standard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1B2EBE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Überlegen Sie weitere ergiebige Aufgaben.</w:t>
                      </w:r>
                    </w:p>
                  </w:txbxContent>
                </v:textbox>
              </v:shape>
            </w:pict>
          </mc:Fallback>
        </mc:AlternateContent>
      </w:r>
      <w:r w:rsidR="005221CD" w:rsidRPr="00775C12">
        <w:rPr>
          <w:rFonts w:ascii="Open Sans" w:hAnsi="Open Sans" w:cs="Open Sans"/>
          <w:b/>
          <w:color w:val="428891"/>
          <w:sz w:val="32"/>
          <w:szCs w:val="32"/>
        </w:rPr>
        <w:t>Bee-Bot</w:t>
      </w:r>
    </w:p>
    <w:p w14:paraId="1AFBFA39" w14:textId="2F31C269" w:rsidR="004C5079" w:rsidRPr="00775C12" w:rsidRDefault="004C5079" w:rsidP="001B2EBE">
      <w:pPr>
        <w:tabs>
          <w:tab w:val="left" w:pos="3734"/>
        </w:tabs>
        <w:rPr>
          <w:rFonts w:ascii="Open Sans" w:hAnsi="Open Sans" w:cs="Open Sans"/>
        </w:rPr>
      </w:pPr>
      <w:r w:rsidRPr="00FF21D0">
        <w:rPr>
          <w:rFonts w:ascii="Open Sans" w:hAnsi="Open Sans" w:cs="Open Sans"/>
          <w:noProof/>
        </w:rPr>
        <w:drawing>
          <wp:anchor distT="0" distB="0" distL="114300" distR="114300" simplePos="0" relativeHeight="251685888" behindDoc="0" locked="0" layoutInCell="1" allowOverlap="1" wp14:anchorId="3529D108" wp14:editId="27DA86CC">
            <wp:simplePos x="0" y="0"/>
            <wp:positionH relativeFrom="column">
              <wp:posOffset>5024755</wp:posOffset>
            </wp:positionH>
            <wp:positionV relativeFrom="paragraph">
              <wp:posOffset>189096</wp:posOffset>
            </wp:positionV>
            <wp:extent cx="1402715" cy="1410970"/>
            <wp:effectExtent l="152400" t="152400" r="337185" b="341630"/>
            <wp:wrapNone/>
            <wp:docPr id="44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5BABFFC6-6DDA-1F40-82EC-5171E1E66D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5BABFFC6-6DDA-1F40-82EC-5171E1E66D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41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FD8DA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76E548D1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65152649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54ADB62E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678884C5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54E7FB50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56F63A62" w14:textId="42D8AF90" w:rsidR="004C5079" w:rsidRPr="00775C12" w:rsidRDefault="004C5079" w:rsidP="004C5079">
      <w:pPr>
        <w:rPr>
          <w:rFonts w:ascii="Open Sans" w:hAnsi="Open Sans" w:cs="Open Sans"/>
        </w:rPr>
      </w:pPr>
    </w:p>
    <w:p w14:paraId="5FA2DAD8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29F29B5F" w14:textId="5C0009F3" w:rsidR="004C5079" w:rsidRPr="00775C12" w:rsidRDefault="00425804" w:rsidP="004C5079">
      <w:pPr>
        <w:rPr>
          <w:rFonts w:ascii="Open Sans" w:hAnsi="Open Sans" w:cs="Open Sans"/>
        </w:rPr>
      </w:pPr>
      <w:r w:rsidRPr="00FF21D0">
        <w:rPr>
          <w:rFonts w:ascii="Open Sans" w:hAnsi="Open Sans" w:cs="Open Sans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D0C15A7" wp14:editId="153858FA">
                <wp:simplePos x="0" y="0"/>
                <wp:positionH relativeFrom="column">
                  <wp:posOffset>4325810</wp:posOffset>
                </wp:positionH>
                <wp:positionV relativeFrom="paragraph">
                  <wp:posOffset>9001</wp:posOffset>
                </wp:positionV>
                <wp:extent cx="2254700" cy="525741"/>
                <wp:effectExtent l="76200" t="76200" r="31750" b="71755"/>
                <wp:wrapNone/>
                <wp:docPr id="26" name="Gruppieren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4700" cy="525741"/>
                          <a:chOff x="301972" y="2685640"/>
                          <a:chExt cx="3803204" cy="867802"/>
                        </a:xfrm>
                      </wpg:grpSpPr>
                      <wps:wsp>
                        <wps:cNvPr id="27" name="Pfeil nach oben 27">
                          <a:extLst/>
                        </wps:cNvPr>
                        <wps:cNvSpPr/>
                        <wps:spPr>
                          <a:xfrm>
                            <a:off x="2104557" y="2801973"/>
                            <a:ext cx="248194" cy="71901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" name="Rechteckiger Pfeil 28">
                          <a:extLst/>
                        </wps:cNvPr>
                        <wps:cNvSpPr/>
                        <wps:spPr>
                          <a:xfrm rot="10800000" flipV="1">
                            <a:off x="3207873" y="2951928"/>
                            <a:ext cx="561703" cy="551611"/>
                          </a:xfrm>
                          <a:prstGeom prst="bentArrow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48512"/>
                            </a:avLst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hteckiger Pfeil 29">
                          <a:extLst/>
                        </wps:cNvPr>
                        <wps:cNvSpPr/>
                        <wps:spPr>
                          <a:xfrm>
                            <a:off x="1464674" y="2951928"/>
                            <a:ext cx="561703" cy="548640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Pfeil nach oben 30">
                          <a:extLst/>
                        </wps:cNvPr>
                        <wps:cNvSpPr/>
                        <wps:spPr>
                          <a:xfrm>
                            <a:off x="2487548" y="2788521"/>
                            <a:ext cx="248194" cy="71901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Pfeil nach oben 31">
                          <a:extLst/>
                        </wps:cNvPr>
                        <wps:cNvSpPr/>
                        <wps:spPr>
                          <a:xfrm>
                            <a:off x="2870539" y="2793017"/>
                            <a:ext cx="248194" cy="71901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" name="Pfeil nach oben 32">
                          <a:extLst/>
                        </wps:cNvPr>
                        <wps:cNvSpPr/>
                        <wps:spPr>
                          <a:xfrm>
                            <a:off x="3856982" y="2793557"/>
                            <a:ext cx="248194" cy="719011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4" name="Grafik 3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1" t="10431" r="18389" b="43"/>
                          <a:stretch/>
                        </pic:blipFill>
                        <pic:spPr>
                          <a:xfrm rot="5400000">
                            <a:off x="290452" y="2697160"/>
                            <a:ext cx="867802" cy="844761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AF138" id="Gruppieren 7" o:spid="_x0000_s1026" style="position:absolute;margin-left:340.6pt;margin-top:.7pt;width:177.55pt;height:41.4pt;z-index:251686912;mso-width-relative:margin;mso-height-relative:margin" coordorigin="3019,26856" coordsize="38032,86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">
                <v:shape id="Pfeil nach oben 27" o:spid="_x0000_s1027" type="#_x0000_t68" style="position:absolute;left:21045;top:28019;width:2482;height:71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" adj="3728" fillcolor="black [3200]" strokecolor="black [1600]" strokeweight="1pt"/>
                <v:shape id="Rechteckiger Pfeil 28" o:spid="_x0000_s1028" style="position:absolute;left:32078;top:29519;width:5617;height:5516;rotation:180;flip:y;visibility:visible;mso-wrap-style:square;v-text-anchor:middle" coordsize="561703,551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" path="m,551611l,336549c,188759,119808,68951,267598,68951r156202,l423800,,561703,137903,423800,275806r,-68952l267598,206854v-71629,,-129695,58066,-129695,129695l137903,551611,,551611xe" fillcolor="black [3200]" strokecolor="black [1600]" strokeweight="1pt">
                  <v:stroke joinstyle="miter"/>
                  <v:path arrowok="t" o:connecttype="custom" o:connectlocs="0,551611;0,336549;267598,68951;423800,68951;423800,0;561703,137903;423800,275806;423800,206854;267598,206854;137903,336549;137903,551611;0,551611" o:connectangles="0,0,0,0,0,0,0,0,0,0,0,0"/>
                </v:shape>
                <v:shape id="Rechteckiger Pfeil 29" o:spid="_x0000_s1029" style="position:absolute;left:14646;top:29519;width:5617;height:5486;visibility:visible;mso-wrap-style:square;v-text-anchor:middle" coordsize="561703,548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" path="m,548640l,308610c,176045,107465,68580,240030,68580r184513,l424543,,561703,137160,424543,274320r,-68580l240030,205740v-56814,,-102870,46056,-102870,102870l137160,548640,,548640xe" fillcolor="black [3200]" strokecolor="black [1600]" strokeweight="1pt">
                  <v:stroke joinstyle="miter"/>
                  <v:path arrowok="t" o:connecttype="custom" o:connectlocs="0,548640;0,308610;240030,68580;424543,68580;424543,0;561703,137160;424543,274320;424543,205740;240030,205740;137160,308610;137160,548640;0,548640" o:connectangles="0,0,0,0,0,0,0,0,0,0,0,0"/>
                </v:shape>
                <v:shape id="Pfeil nach oben 30" o:spid="_x0000_s1030" type="#_x0000_t68" style="position:absolute;left:24875;top:27885;width:2482;height:71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" adj="3728" fillcolor="black [3200]" strokecolor="black [1600]" strokeweight="1pt"/>
                <v:shape id="Pfeil nach oben 31" o:spid="_x0000_s1031" type="#_x0000_t68" style="position:absolute;left:28705;top:27930;width:2482;height:71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" adj="3728" fillcolor="black [3200]" strokecolor="black [1600]" strokeweight="1pt"/>
                <v:shape id="Pfeil nach oben 32" o:spid="_x0000_s1032" type="#_x0000_t68" style="position:absolute;left:38569;top:27935;width:2482;height:71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" adj="3728" fillcolor="black [3200]" strokecolor="black [1600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4" o:spid="_x0000_s1033" type="#_x0000_t75" style="position:absolute;left:2904;top:26971;width:8678;height:8448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" stroked="t" strokecolor="yellow" strokeweight="6pt">
                  <v:imagedata r:id="rId22" o:title="" croptop="6836f" cropbottom="28f" cropleft="11928f" cropright="12051f"/>
                  <v:path arrowok="t"/>
                </v:shape>
              </v:group>
            </w:pict>
          </mc:Fallback>
        </mc:AlternateContent>
      </w:r>
    </w:p>
    <w:p w14:paraId="27685EAA" w14:textId="16E160E6" w:rsidR="004C5079" w:rsidRPr="00775C12" w:rsidRDefault="004C5079" w:rsidP="004C5079">
      <w:pPr>
        <w:rPr>
          <w:rFonts w:ascii="Open Sans" w:hAnsi="Open Sans" w:cs="Open Sans"/>
        </w:rPr>
      </w:pPr>
    </w:p>
    <w:p w14:paraId="34A9F106" w14:textId="6A0478FF" w:rsidR="004C5079" w:rsidRPr="00775C12" w:rsidRDefault="004C5079" w:rsidP="004C5079">
      <w:pPr>
        <w:rPr>
          <w:rFonts w:ascii="Open Sans" w:hAnsi="Open Sans" w:cs="Open Sans"/>
        </w:rPr>
      </w:pPr>
    </w:p>
    <w:p w14:paraId="31FBA1F8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0898CC67" w14:textId="6FB5FC46" w:rsidR="004C5079" w:rsidRPr="00775C12" w:rsidRDefault="004C5079" w:rsidP="004C5079">
      <w:pPr>
        <w:rPr>
          <w:rFonts w:ascii="Open Sans" w:hAnsi="Open Sans" w:cs="Open Sans"/>
        </w:rPr>
      </w:pPr>
    </w:p>
    <w:p w14:paraId="62D6F692" w14:textId="339BEA77" w:rsidR="004C5079" w:rsidRPr="00775C12" w:rsidRDefault="00425804" w:rsidP="004C5079">
      <w:pPr>
        <w:rPr>
          <w:rFonts w:ascii="Open Sans" w:hAnsi="Open Sans" w:cs="Open Sans"/>
        </w:rPr>
      </w:pPr>
      <w:r w:rsidRPr="00FF21D0">
        <w:rPr>
          <w:rFonts w:ascii="Open Sans" w:hAnsi="Open Sans" w:cs="Open Sans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95D09B6" wp14:editId="0E964473">
                <wp:simplePos x="0" y="0"/>
                <wp:positionH relativeFrom="column">
                  <wp:posOffset>4375959</wp:posOffset>
                </wp:positionH>
                <wp:positionV relativeFrom="paragraph">
                  <wp:posOffset>3845</wp:posOffset>
                </wp:positionV>
                <wp:extent cx="1994483" cy="463463"/>
                <wp:effectExtent l="76200" t="12700" r="25400" b="70485"/>
                <wp:wrapNone/>
                <wp:docPr id="37" name="Gruppieren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483" cy="463463"/>
                          <a:chOff x="299814" y="3875764"/>
                          <a:chExt cx="3363934" cy="765325"/>
                        </a:xfrm>
                      </wpg:grpSpPr>
                      <pic:pic xmlns:pic="http://schemas.openxmlformats.org/drawingml/2006/picture">
                        <pic:nvPicPr>
                          <pic:cNvPr id="38" name="Grafik 3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3" t="6043" r="14520" b="318"/>
                          <a:stretch/>
                        </pic:blipFill>
                        <pic:spPr>
                          <a:xfrm>
                            <a:off x="299814" y="3979186"/>
                            <a:ext cx="676053" cy="661903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9" name="Pfeil nach oben 39">
                          <a:extLst/>
                        </wps:cNvPr>
                        <wps:cNvSpPr/>
                        <wps:spPr>
                          <a:xfrm>
                            <a:off x="3041348" y="3875764"/>
                            <a:ext cx="248194" cy="71901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Pfeil nach oben 40">
                          <a:extLst/>
                        </wps:cNvPr>
                        <wps:cNvSpPr/>
                        <wps:spPr>
                          <a:xfrm>
                            <a:off x="3415554" y="3875980"/>
                            <a:ext cx="248194" cy="71901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Pfeil nach oben 41">
                          <a:extLst/>
                        </wps:cNvPr>
                        <wps:cNvSpPr/>
                        <wps:spPr>
                          <a:xfrm>
                            <a:off x="2044255" y="3875765"/>
                            <a:ext cx="248194" cy="71901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Rechteckiger Pfeil 42">
                          <a:extLst/>
                        </wps:cNvPr>
                        <wps:cNvSpPr/>
                        <wps:spPr>
                          <a:xfrm rot="10800000" flipV="1">
                            <a:off x="1304752" y="4039017"/>
                            <a:ext cx="561703" cy="551610"/>
                          </a:xfrm>
                          <a:prstGeom prst="bentArrow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48512"/>
                            </a:avLst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hteckiger Pfeil 43">
                          <a:extLst/>
                        </wps:cNvPr>
                        <wps:cNvSpPr/>
                        <wps:spPr>
                          <a:xfrm rot="10800000" flipV="1">
                            <a:off x="2340727" y="4021297"/>
                            <a:ext cx="561703" cy="551610"/>
                          </a:xfrm>
                          <a:prstGeom prst="bentArrow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48512"/>
                            </a:avLst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65C9B" id="Gruppieren 10" o:spid="_x0000_s1026" style="position:absolute;margin-left:344.55pt;margin-top:.3pt;width:157.05pt;height:36.5pt;z-index:251687936;mso-width-relative:margin;mso-height-relative:margin" coordorigin="2998,38757" coordsize="33639,76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">
                <v:shape id="Grafik 38" o:spid="_x0000_s1027" type="#_x0000_t75" style="position:absolute;left:2998;top:39791;width:6760;height:6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" stroked="t" strokecolor="#507d00 [2404]" strokeweight="6pt">
                  <v:imagedata r:id="rId24" o:title="" croptop="3960f" cropbottom="208f" cropleft="10055f" cropright="9516f"/>
                  <v:path arrowok="t"/>
                </v:shape>
                <v:shape id="Pfeil nach oben 39" o:spid="_x0000_s1028" type="#_x0000_t68" style="position:absolute;left:30413;top:38757;width:2482;height:71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" adj="3728" fillcolor="black [3200]" strokecolor="black [1600]" strokeweight="1pt"/>
                <v:shape id="Pfeil nach oben 40" o:spid="_x0000_s1029" type="#_x0000_t68" style="position:absolute;left:34155;top:38759;width:2482;height:71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" adj="3728" fillcolor="black [3200]" strokecolor="black [1600]" strokeweight="1pt"/>
                <v:shape id="Pfeil nach oben 41" o:spid="_x0000_s1030" type="#_x0000_t68" style="position:absolute;left:20442;top:38757;width:2482;height:71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" adj="3728" fillcolor="black [3200]" strokecolor="black [1600]" strokeweight="1pt"/>
                <v:shape id="Rechteckiger Pfeil 42" o:spid="_x0000_s1031" style="position:absolute;left:13047;top:40390;width:5617;height:5516;rotation:180;flip:y;visibility:visible;mso-wrap-style:square;v-text-anchor:middle" coordsize="561703,551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" path="m,551610l,336548c,188758,119807,68951,267597,68951r156204,l423801,,561703,137903,423801,275805r,-68951l267597,206854v-71629,,-129695,58066,-129695,129695c137902,408236,137903,479923,137903,551610l,551610xe" fillcolor="black [3200]" strokecolor="black [1600]" strokeweight="1pt">
                  <v:stroke joinstyle="miter"/>
                  <v:path arrowok="t" o:connecttype="custom" o:connectlocs="0,551610;0,336548;267597,68951;423801,68951;423801,0;561703,137903;423801,275805;423801,206854;267597,206854;137902,336549;137903,551610;0,551610" o:connectangles="0,0,0,0,0,0,0,0,0,0,0,0"/>
                </v:shape>
                <v:shape id="Rechteckiger Pfeil 43" o:spid="_x0000_s1032" style="position:absolute;left:23407;top:40212;width:5617;height:5517;rotation:180;flip:y;visibility:visible;mso-wrap-style:square;v-text-anchor:middle" coordsize="561703,551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" path="m,551610l,336548c,188758,119807,68951,267597,68951r156204,l423801,,561703,137903,423801,275805r,-68951l267597,206854v-71629,,-129695,58066,-129695,129695c137902,408236,137903,479923,137903,551610l,551610xe" fillcolor="black [3200]" strokecolor="black [1600]" strokeweight="1pt">
                  <v:stroke joinstyle="miter"/>
                  <v:path arrowok="t" o:connecttype="custom" o:connectlocs="0,551610;0,336548;267597,68951;423801,68951;423801,0;561703,137903;423801,275805;423801,206854;267597,206854;137902,336549;137903,551610;0,551610" o:connectangles="0,0,0,0,0,0,0,0,0,0,0,0"/>
                </v:shape>
              </v:group>
            </w:pict>
          </mc:Fallback>
        </mc:AlternateContent>
      </w:r>
    </w:p>
    <w:p w14:paraId="48A2B54A" w14:textId="7043D45C" w:rsidR="004C5079" w:rsidRPr="00775C12" w:rsidRDefault="004C5079" w:rsidP="004C5079">
      <w:pPr>
        <w:rPr>
          <w:rFonts w:ascii="Open Sans" w:hAnsi="Open Sans" w:cs="Open Sans"/>
        </w:rPr>
      </w:pPr>
    </w:p>
    <w:p w14:paraId="78F52894" w14:textId="51A98D1B" w:rsidR="004C5079" w:rsidRPr="00775C12" w:rsidRDefault="004C5079" w:rsidP="004C5079">
      <w:pPr>
        <w:rPr>
          <w:rFonts w:ascii="Open Sans" w:hAnsi="Open Sans" w:cs="Open Sans"/>
        </w:rPr>
      </w:pPr>
    </w:p>
    <w:p w14:paraId="7B0866BD" w14:textId="03759522" w:rsidR="001B2EBE" w:rsidRPr="00775C12" w:rsidRDefault="00C6291E" w:rsidP="004C5079">
      <w:pPr>
        <w:jc w:val="right"/>
        <w:rPr>
          <w:rFonts w:ascii="Open Sans" w:hAnsi="Open Sans" w:cs="Open Sans"/>
        </w:rPr>
      </w:pPr>
      <w:r w:rsidRPr="00C6291E">
        <w:rPr>
          <w:rFonts w:ascii="Open Sans" w:hAnsi="Open Sans" w:cs="Open Sans"/>
          <w:b/>
          <w:noProof/>
          <w:color w:val="42889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A8ACAF" wp14:editId="4B3BAAE5">
                <wp:simplePos x="0" y="0"/>
                <wp:positionH relativeFrom="column">
                  <wp:posOffset>3735416</wp:posOffset>
                </wp:positionH>
                <wp:positionV relativeFrom="paragraph">
                  <wp:posOffset>167640</wp:posOffset>
                </wp:positionV>
                <wp:extent cx="2853666" cy="246221"/>
                <wp:effectExtent l="0" t="0" r="0" b="0"/>
                <wp:wrapNone/>
                <wp:docPr id="47" name="Textfeld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F85AD" w14:textId="77777777" w:rsidR="00C6291E" w:rsidRDefault="00C6291E" w:rsidP="00C6291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</w:rPr>
                              <w:t>Fotos „BeeBot“ von PIKAS digi. Lizenz: CC BY-SA 4.0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8ACAF" id="_x0000_s1031" type="#_x0000_t202" style="position:absolute;left:0;text-align:left;margin-left:294.15pt;margin-top:13.2pt;width:224.7pt;height:19.4pt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" filled="f" stroked="f">
                <v:textbox style="mso-fit-shape-to-text:t">
                  <w:txbxContent>
                    <w:p w14:paraId="21FF85AD" w14:textId="77777777" w:rsidR="00C6291E" w:rsidRDefault="00C6291E" w:rsidP="00C6291E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Fotos „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BeeBot</w:t>
                      </w:r>
                      <w:proofErr w:type="spellEnd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“ von PIKAS digi. Lizenz: CC BY-SA 4.0</w:t>
                      </w:r>
                    </w:p>
                  </w:txbxContent>
                </v:textbox>
              </v:shape>
            </w:pict>
          </mc:Fallback>
        </mc:AlternateContent>
      </w:r>
    </w:p>
    <w:p w14:paraId="44A81A64" w14:textId="77777777" w:rsidR="004C5079" w:rsidRPr="00775C12" w:rsidRDefault="004C5079" w:rsidP="004C5079">
      <w:pPr>
        <w:jc w:val="right"/>
        <w:rPr>
          <w:rFonts w:ascii="Open Sans" w:hAnsi="Open Sans" w:cs="Open Sans"/>
        </w:rPr>
        <w:sectPr w:rsidR="004C5079" w:rsidRPr="00775C12" w:rsidSect="00D313E0">
          <w:headerReference w:type="first" r:id="rId25"/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</w:p>
    <w:p w14:paraId="28776F61" w14:textId="498622F6" w:rsidR="004C5079" w:rsidRPr="00775C12" w:rsidRDefault="004C5079" w:rsidP="004C5079">
      <w:pPr>
        <w:jc w:val="right"/>
        <w:rPr>
          <w:rFonts w:ascii="Open Sans" w:hAnsi="Open Sans" w:cs="Open Sans"/>
        </w:rPr>
      </w:pPr>
      <w:r w:rsidRPr="00FF21D0">
        <w:rPr>
          <w:rFonts w:ascii="Open Sans" w:hAnsi="Open Sans" w:cs="Open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ABFB65" wp14:editId="7F0BF527">
                <wp:simplePos x="0" y="0"/>
                <wp:positionH relativeFrom="column">
                  <wp:posOffset>-240665</wp:posOffset>
                </wp:positionH>
                <wp:positionV relativeFrom="paragraph">
                  <wp:posOffset>952500</wp:posOffset>
                </wp:positionV>
                <wp:extent cx="6137910" cy="1282065"/>
                <wp:effectExtent l="0" t="0" r="0" b="0"/>
                <wp:wrapNone/>
                <wp:docPr id="48" name="Inhaltsplatzhalter 2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37910" cy="128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B1935" w14:textId="77777777" w:rsidR="004C5079" w:rsidRPr="004C5079" w:rsidRDefault="004C5079" w:rsidP="004C5079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4C5079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Muster Programmieren: </w:t>
                            </w:r>
                            <w:r w:rsidRPr="004C5079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Durch einen Code eindeutige Handlungsanweisungen erstellen, die zu einem geplanten Muster führen.</w:t>
                            </w:r>
                          </w:p>
                          <w:p w14:paraId="1302D30F" w14:textId="77777777" w:rsidR="004C5079" w:rsidRPr="004C5079" w:rsidRDefault="004C5079" w:rsidP="004C5079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4C5079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Programme lesen und zuordnen.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BFB65" id="_x0000_s1032" style="position:absolute;left:0;text-align:left;margin-left:-18.95pt;margin-top:75pt;width:483.3pt;height:100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" filled="f" stroked="f">
                <o:lock v:ext="edit" grouping="t"/>
                <v:textbox>
                  <w:txbxContent>
                    <w:p w14:paraId="43FB1935" w14:textId="77777777" w:rsidR="004C5079" w:rsidRPr="004C5079" w:rsidRDefault="004C5079" w:rsidP="004C5079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0" w:line="216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4C5079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Muster Programmieren: </w:t>
                      </w:r>
                      <w:r w:rsidRPr="004C5079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Durch einen Code eindeutige Handlungsanweisungen erstellen, die zu einem geplanten Muster führen.</w:t>
                      </w:r>
                    </w:p>
                    <w:p w14:paraId="1302D30F" w14:textId="77777777" w:rsidR="004C5079" w:rsidRPr="004C5079" w:rsidRDefault="004C5079" w:rsidP="004C5079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0" w:line="216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4C5079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Programme lesen und zuordnen.</w:t>
                      </w:r>
                    </w:p>
                  </w:txbxContent>
                </v:textbox>
              </v:rect>
            </w:pict>
          </mc:Fallback>
        </mc:AlternateContent>
      </w:r>
      <w:r w:rsidRPr="00FF21D0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37D8DE" wp14:editId="55F049ED">
                <wp:simplePos x="0" y="0"/>
                <wp:positionH relativeFrom="column">
                  <wp:posOffset>-135890</wp:posOffset>
                </wp:positionH>
                <wp:positionV relativeFrom="paragraph">
                  <wp:posOffset>-13780</wp:posOffset>
                </wp:positionV>
                <wp:extent cx="6589395" cy="1282065"/>
                <wp:effectExtent l="0" t="0" r="0" b="0"/>
                <wp:wrapNone/>
                <wp:docPr id="8" name="Textfeld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D40EBC-E79E-C345-9F27-4B9492AB1C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9395" cy="1282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F7CC9D" w14:textId="77777777" w:rsidR="004C5079" w:rsidRPr="004C5079" w:rsidRDefault="004C5079" w:rsidP="004C5079">
                            <w:pPr>
                              <w:pStyle w:val="StandardWeb"/>
                              <w:spacing w:before="200" w:beforeAutospacing="0" w:after="0" w:afterAutospacing="0" w:line="216" w:lineRule="auto"/>
                              <w:jc w:val="center"/>
                              <w:rPr>
                                <w:color w:val="428891"/>
                                <w:sz w:val="32"/>
                                <w:szCs w:val="32"/>
                              </w:rPr>
                            </w:pPr>
                            <w:r w:rsidRPr="004C5079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28891"/>
                                <w:kern w:val="24"/>
                                <w:sz w:val="32"/>
                                <w:szCs w:val="32"/>
                              </w:rPr>
                              <w:t>Muster erkunden (unplugged)</w:t>
                            </w:r>
                          </w:p>
                          <w:p w14:paraId="0571A2F1" w14:textId="77777777" w:rsidR="004C5079" w:rsidRPr="004C5079" w:rsidRDefault="004C5079" w:rsidP="004C507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4C5079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Mathematische Strukturen mithilfe von Programmieranweisungen aufdecken und beschreiben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7D8DE" id="Textfeld 7" o:spid="_x0000_s1033" type="#_x0000_t202" style="position:absolute;left:0;text-align:left;margin-left:-10.7pt;margin-top:-1.1pt;width:518.85pt;height:10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" filled="f" stroked="f">
                <v:textbox>
                  <w:txbxContent>
                    <w:p w14:paraId="68F7CC9D" w14:textId="77777777" w:rsidR="004C5079" w:rsidRPr="004C5079" w:rsidRDefault="004C5079" w:rsidP="004C5079">
                      <w:pPr>
                        <w:pStyle w:val="StandardWeb"/>
                        <w:spacing w:before="200" w:beforeAutospacing="0" w:after="0" w:afterAutospacing="0" w:line="216" w:lineRule="auto"/>
                        <w:jc w:val="center"/>
                        <w:rPr>
                          <w:color w:val="428891"/>
                          <w:sz w:val="32"/>
                          <w:szCs w:val="32"/>
                        </w:rPr>
                      </w:pPr>
                      <w:r w:rsidRPr="004C5079">
                        <w:rPr>
                          <w:rFonts w:ascii="Open Sans" w:eastAsia="Open Sans" w:hAnsi="Open Sans" w:cs="Open Sans"/>
                          <w:b/>
                          <w:bCs/>
                          <w:color w:val="428891"/>
                          <w:kern w:val="24"/>
                          <w:sz w:val="32"/>
                          <w:szCs w:val="32"/>
                        </w:rPr>
                        <w:t>Muster erkunden (unplugged)</w:t>
                      </w:r>
                    </w:p>
                    <w:p w14:paraId="0571A2F1" w14:textId="77777777" w:rsidR="004C5079" w:rsidRPr="004C5079" w:rsidRDefault="004C5079" w:rsidP="004C5079">
                      <w:pPr>
                        <w:pStyle w:val="Standard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4C5079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Mathematische Strukturen mithilfe von Programmieranweisungen aufdecken und beschreiben</w:t>
                      </w:r>
                    </w:p>
                  </w:txbxContent>
                </v:textbox>
              </v:shape>
            </w:pict>
          </mc:Fallback>
        </mc:AlternateContent>
      </w:r>
      <w:r w:rsidRPr="00FF21D0">
        <w:rPr>
          <w:rFonts w:ascii="Open Sans" w:hAnsi="Open Sans" w:cs="Open Sans"/>
          <w:noProof/>
        </w:rPr>
        <w:drawing>
          <wp:anchor distT="0" distB="0" distL="114300" distR="114300" simplePos="0" relativeHeight="251692032" behindDoc="0" locked="0" layoutInCell="1" allowOverlap="1" wp14:anchorId="1C6397A3" wp14:editId="079954E7">
            <wp:simplePos x="0" y="0"/>
            <wp:positionH relativeFrom="column">
              <wp:posOffset>451835</wp:posOffset>
            </wp:positionH>
            <wp:positionV relativeFrom="paragraph">
              <wp:posOffset>2275314</wp:posOffset>
            </wp:positionV>
            <wp:extent cx="5402317" cy="1677369"/>
            <wp:effectExtent l="0" t="0" r="0" b="0"/>
            <wp:wrapNone/>
            <wp:docPr id="49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82532D7E-2968-6A41-B5A7-5550B44395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82532D7E-2968-6A41-B5A7-5550B44395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17" cy="1677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3EF4A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1F331841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6A1D6322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7DA2CC75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055976E3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36808FC3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1DC41434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0D623A82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0B86B515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53DB6196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3E4F0142" w14:textId="7BED9AD7" w:rsidR="004C5079" w:rsidRPr="00775C12" w:rsidRDefault="004C5079" w:rsidP="004C5079">
      <w:pPr>
        <w:rPr>
          <w:rFonts w:ascii="Open Sans" w:hAnsi="Open Sans" w:cs="Open Sans"/>
        </w:rPr>
      </w:pPr>
    </w:p>
    <w:p w14:paraId="7E1CDD18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1F999577" w14:textId="2AE1186E" w:rsidR="004C5079" w:rsidRPr="00775C12" w:rsidRDefault="004C5079" w:rsidP="004C5079">
      <w:pPr>
        <w:rPr>
          <w:rFonts w:ascii="Open Sans" w:hAnsi="Open Sans" w:cs="Open Sans"/>
        </w:rPr>
      </w:pPr>
    </w:p>
    <w:p w14:paraId="5B4E3331" w14:textId="77777777" w:rsidR="004C5079" w:rsidRPr="00775C12" w:rsidRDefault="004C5079" w:rsidP="004C5079">
      <w:pPr>
        <w:rPr>
          <w:rFonts w:ascii="Open Sans" w:hAnsi="Open Sans" w:cs="Open Sans"/>
        </w:rPr>
      </w:pPr>
    </w:p>
    <w:p w14:paraId="626B79BD" w14:textId="7AF125EB" w:rsidR="004C5079" w:rsidRPr="00775C12" w:rsidRDefault="004C5079" w:rsidP="004C5079">
      <w:pPr>
        <w:rPr>
          <w:rFonts w:ascii="Open Sans" w:hAnsi="Open Sans" w:cs="Open Sans"/>
        </w:rPr>
      </w:pPr>
    </w:p>
    <w:p w14:paraId="1F17863C" w14:textId="145B8EFA" w:rsidR="004C5079" w:rsidRPr="00775C12" w:rsidRDefault="004C5079" w:rsidP="004C5079">
      <w:pPr>
        <w:rPr>
          <w:rFonts w:ascii="Open Sans" w:hAnsi="Open Sans" w:cs="Open Sans"/>
        </w:rPr>
      </w:pPr>
    </w:p>
    <w:p w14:paraId="6B8BC934" w14:textId="01B3A898" w:rsidR="004C5079" w:rsidRPr="00775C12" w:rsidRDefault="004C5079" w:rsidP="004C5079">
      <w:pPr>
        <w:rPr>
          <w:rFonts w:ascii="Open Sans" w:hAnsi="Open Sans" w:cs="Open Sans"/>
        </w:rPr>
      </w:pPr>
    </w:p>
    <w:p w14:paraId="6DFAB733" w14:textId="01E04715" w:rsidR="004C5079" w:rsidRPr="00775C12" w:rsidRDefault="004C5079" w:rsidP="004C5079">
      <w:pPr>
        <w:rPr>
          <w:rFonts w:ascii="Open Sans" w:hAnsi="Open Sans" w:cs="Open Sans"/>
        </w:rPr>
      </w:pPr>
    </w:p>
    <w:p w14:paraId="7BE9F237" w14:textId="655A3000" w:rsidR="004C5079" w:rsidRPr="00775C12" w:rsidRDefault="00C6291E" w:rsidP="004C5079">
      <w:pPr>
        <w:jc w:val="right"/>
        <w:rPr>
          <w:rFonts w:ascii="Open Sans" w:hAnsi="Open Sans" w:cs="Open Sans"/>
        </w:rPr>
      </w:pPr>
      <w:r w:rsidRPr="00C6291E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5A2F9B" wp14:editId="5E4547CE">
                <wp:simplePos x="0" y="0"/>
                <wp:positionH relativeFrom="column">
                  <wp:posOffset>3755794</wp:posOffset>
                </wp:positionH>
                <wp:positionV relativeFrom="paragraph">
                  <wp:posOffset>79952</wp:posOffset>
                </wp:positionV>
                <wp:extent cx="2853666" cy="246221"/>
                <wp:effectExtent l="0" t="0" r="0" b="0"/>
                <wp:wrapNone/>
                <wp:docPr id="55" name="Textfeld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D27DFE" w14:textId="4B7074CE" w:rsidR="00C6291E" w:rsidRDefault="00C6291E" w:rsidP="00C6291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</w:rPr>
                              <w:t>Grafik „Muster“ von PIKAS digi. Lizenz: CC BY-SA 4.0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A2F9B" id="_x0000_s1034" type="#_x0000_t202" style="position:absolute;left:0;text-align:left;margin-left:295.75pt;margin-top:6.3pt;width:224.7pt;height:19.4pt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" filled="f" stroked="f">
                <v:textbox style="mso-fit-shape-to-text:t">
                  <w:txbxContent>
                    <w:p w14:paraId="12D27DFE" w14:textId="4B7074CE" w:rsidR="00C6291E" w:rsidRDefault="00C6291E" w:rsidP="00C6291E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Grafik</w:t>
                      </w: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 xml:space="preserve"> „</w:t>
                      </w: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Muster</w:t>
                      </w: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“ von PIKAS digi. Lizenz: CC BY-SA 4.0</w:t>
                      </w:r>
                    </w:p>
                  </w:txbxContent>
                </v:textbox>
              </v:shape>
            </w:pict>
          </mc:Fallback>
        </mc:AlternateContent>
      </w:r>
    </w:p>
    <w:p w14:paraId="27BD573E" w14:textId="7A57E4BC" w:rsidR="00F8774D" w:rsidRPr="00775C12" w:rsidRDefault="005221CD" w:rsidP="005221CD">
      <w:pPr>
        <w:jc w:val="center"/>
        <w:rPr>
          <w:rFonts w:ascii="Open Sans" w:hAnsi="Open Sans" w:cs="Open Sans"/>
        </w:rPr>
      </w:pPr>
      <w:r w:rsidRPr="00775C12">
        <w:rPr>
          <w:rFonts w:ascii="Open Sans" w:hAnsi="Open Sans" w:cs="Open Sans"/>
          <w:b/>
          <w:color w:val="428891"/>
          <w:sz w:val="32"/>
          <w:szCs w:val="32"/>
        </w:rPr>
        <w:lastRenderedPageBreak/>
        <w:t>Muster erkunden</w:t>
      </w:r>
      <w:r w:rsidRPr="00FF21D0">
        <w:rPr>
          <w:rFonts w:ascii="Open Sans" w:hAnsi="Open Sans" w:cs="Open Sans"/>
        </w:rPr>
        <w:t xml:space="preserve"> </w:t>
      </w:r>
      <w:r w:rsidR="00F8774D" w:rsidRPr="00FF21D0">
        <w:rPr>
          <w:rFonts w:ascii="Open Sans" w:hAnsi="Open Sans" w:cs="Open Sans"/>
          <w:noProof/>
        </w:rPr>
        <w:drawing>
          <wp:anchor distT="0" distB="0" distL="114300" distR="114300" simplePos="0" relativeHeight="251659263" behindDoc="0" locked="0" layoutInCell="1" allowOverlap="1" wp14:anchorId="7D873934" wp14:editId="732EE259">
            <wp:simplePos x="0" y="0"/>
            <wp:positionH relativeFrom="column">
              <wp:posOffset>4872355</wp:posOffset>
            </wp:positionH>
            <wp:positionV relativeFrom="paragraph">
              <wp:posOffset>991837</wp:posOffset>
            </wp:positionV>
            <wp:extent cx="1770380" cy="1454785"/>
            <wp:effectExtent l="0" t="0" r="0" b="5715"/>
            <wp:wrapNone/>
            <wp:docPr id="51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84239ED9-6D27-FF48-86CD-67B2F0EACD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84239ED9-6D27-FF48-86CD-67B2F0EACD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email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74D" w:rsidRPr="00FF21D0">
        <w:rPr>
          <w:rFonts w:ascii="Open Sans" w:hAnsi="Open Sans" w:cs="Open Sans"/>
          <w:noProof/>
        </w:rPr>
        <w:drawing>
          <wp:anchor distT="0" distB="0" distL="114300" distR="114300" simplePos="0" relativeHeight="251697152" behindDoc="0" locked="0" layoutInCell="1" allowOverlap="1" wp14:anchorId="7362A611" wp14:editId="6AF41CDC">
            <wp:simplePos x="0" y="0"/>
            <wp:positionH relativeFrom="column">
              <wp:posOffset>3955348</wp:posOffset>
            </wp:positionH>
            <wp:positionV relativeFrom="paragraph">
              <wp:posOffset>2610044</wp:posOffset>
            </wp:positionV>
            <wp:extent cx="2639390" cy="1263356"/>
            <wp:effectExtent l="0" t="0" r="2540" b="0"/>
            <wp:wrapNone/>
            <wp:docPr id="52" name="Grafik 11">
              <a:extLst xmlns:a="http://schemas.openxmlformats.org/drawingml/2006/main">
                <a:ext uri="{FF2B5EF4-FFF2-40B4-BE49-F238E27FC236}">
                  <a16:creationId xmlns:a16="http://schemas.microsoft.com/office/drawing/2014/main" id="{77D86084-12A2-3345-B98D-EB76AFC1B2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77D86084-12A2-3345-B98D-EB76AFC1B2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16" cy="1271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74D" w:rsidRPr="00FF21D0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60037F" wp14:editId="2303BE43">
                <wp:simplePos x="0" y="0"/>
                <wp:positionH relativeFrom="column">
                  <wp:posOffset>-255704</wp:posOffset>
                </wp:positionH>
                <wp:positionV relativeFrom="paragraph">
                  <wp:posOffset>72189</wp:posOffset>
                </wp:positionV>
                <wp:extent cx="4427621" cy="3850106"/>
                <wp:effectExtent l="0" t="0" r="0" b="0"/>
                <wp:wrapNone/>
                <wp:docPr id="50" name="Inhaltsplatzhalter 2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27621" cy="385010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FA57B" w14:textId="77777777" w:rsidR="004C5079" w:rsidRPr="004C5079" w:rsidRDefault="004C5079" w:rsidP="00F8774D">
                            <w:pPr>
                              <w:pStyle w:val="StandardWeb"/>
                              <w:spacing w:before="200" w:beforeAutospacing="0" w:after="0" w:afterAutospacing="0" w:line="21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4C5079">
                              <w:rPr>
                                <w:rFonts w:ascii="Open Sans" w:eastAsia="Open Sans" w:hAnsi="Open Sans" w:cs="Open Sans"/>
                                <w:color w:val="428891"/>
                                <w:kern w:val="24"/>
                                <w:sz w:val="32"/>
                                <w:szCs w:val="32"/>
                              </w:rPr>
                              <w:t>AUFGABENSTELLUNGEN:</w:t>
                            </w:r>
                          </w:p>
                          <w:p w14:paraId="74CC4F06" w14:textId="77777777" w:rsidR="004C5079" w:rsidRPr="004C5079" w:rsidRDefault="004C5079" w:rsidP="004C5079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4C5079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Welcher Programmcode passt zum Muster?</w:t>
                            </w:r>
                          </w:p>
                          <w:p w14:paraId="5D009662" w14:textId="77777777" w:rsidR="004C5079" w:rsidRPr="004C5079" w:rsidRDefault="004C5079" w:rsidP="004C5079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4C5079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Zeichnen Sie ein Muster auf Karopapier und übertragen Sie es in einen Programmcode.</w:t>
                            </w:r>
                          </w:p>
                          <w:p w14:paraId="7A961B85" w14:textId="3BF5E0B2" w:rsidR="004C5079" w:rsidRPr="004C5079" w:rsidRDefault="004C5079" w:rsidP="004C5079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4C5079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Schreiben Sie einen Programmcode und übersetzen Sie diesen dann in ein Muster auf Karopapier</w:t>
                            </w:r>
                            <w:r w:rsidR="00F8774D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F8774D" w:rsidRPr="00F8774D">
                              <w:rPr>
                                <w:rFonts w:ascii="Open Sans" w:eastAsia="Open Sans" w:hAnsi="Open Sans" w:cs="Open Sans"/>
                                <w:color w:val="428891"/>
                                <w:kern w:val="24"/>
                                <w:sz w:val="32"/>
                                <w:szCs w:val="32"/>
                              </w:rPr>
                              <w:t xml:space="preserve">Vorlage „Muster </w:t>
                            </w:r>
                            <w:r w:rsidR="006C62AE">
                              <w:rPr>
                                <w:rFonts w:ascii="Open Sans" w:eastAsia="Open Sans" w:hAnsi="Open Sans" w:cs="Open Sans"/>
                                <w:color w:val="428891"/>
                                <w:kern w:val="24"/>
                                <w:sz w:val="32"/>
                                <w:szCs w:val="32"/>
                              </w:rPr>
                              <w:t>erkunden</w:t>
                            </w:r>
                            <w:r w:rsidR="00F8774D" w:rsidRPr="00F8774D">
                              <w:rPr>
                                <w:rFonts w:ascii="Open Sans" w:eastAsia="Open Sans" w:hAnsi="Open Sans" w:cs="Open Sans"/>
                                <w:color w:val="428891"/>
                                <w:kern w:val="24"/>
                                <w:sz w:val="32"/>
                                <w:szCs w:val="32"/>
                              </w:rPr>
                              <w:t>“</w:t>
                            </w:r>
                            <w:r w:rsidR="00F8774D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)</w:t>
                            </w:r>
                            <w:r w:rsidRPr="004C5079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BAAA910" w14:textId="77777777" w:rsidR="004C5079" w:rsidRPr="004C5079" w:rsidRDefault="004C5079" w:rsidP="004C5079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4C5079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Erstellen Sie zu einem vorgegebenen Muster zwei verschiedene Programmcodes.</w:t>
                            </w:r>
                          </w:p>
                          <w:p w14:paraId="5F031365" w14:textId="77777777" w:rsidR="004C5079" w:rsidRDefault="004C5079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0037F" id="_x0000_s1035" style="position:absolute;left:0;text-align:left;margin-left:-20.15pt;margin-top:5.7pt;width:348.65pt;height:303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" filled="f" stroked="f">
                <o:lock v:ext="edit" grouping="t"/>
                <v:textbox>
                  <w:txbxContent>
                    <w:p w14:paraId="6F8FA57B" w14:textId="77777777" w:rsidR="004C5079" w:rsidRPr="004C5079" w:rsidRDefault="004C5079" w:rsidP="00F8774D">
                      <w:pPr>
                        <w:pStyle w:val="StandardWeb"/>
                        <w:spacing w:before="200" w:beforeAutospacing="0" w:after="0" w:afterAutospacing="0" w:line="216" w:lineRule="auto"/>
                        <w:rPr>
                          <w:sz w:val="32"/>
                          <w:szCs w:val="32"/>
                        </w:rPr>
                      </w:pPr>
                      <w:r w:rsidRPr="004C5079">
                        <w:rPr>
                          <w:rFonts w:ascii="Open Sans" w:eastAsia="Open Sans" w:hAnsi="Open Sans" w:cs="Open Sans"/>
                          <w:color w:val="428891"/>
                          <w:kern w:val="24"/>
                          <w:sz w:val="32"/>
                          <w:szCs w:val="32"/>
                        </w:rPr>
                        <w:t>AUFGABENSTELLUNGEN:</w:t>
                      </w:r>
                    </w:p>
                    <w:p w14:paraId="74CC4F06" w14:textId="77777777" w:rsidR="004C5079" w:rsidRPr="004C5079" w:rsidRDefault="004C5079" w:rsidP="004C5079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after="0" w:line="216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4C5079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Welcher Programmcode passt zum Muster?</w:t>
                      </w:r>
                    </w:p>
                    <w:p w14:paraId="5D009662" w14:textId="77777777" w:rsidR="004C5079" w:rsidRPr="004C5079" w:rsidRDefault="004C5079" w:rsidP="004C5079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after="0" w:line="216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4C5079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Zeichnen Sie ein Muster auf Karopapier und übertragen Sie es in einen Programmcode.</w:t>
                      </w:r>
                    </w:p>
                    <w:p w14:paraId="7A961B85" w14:textId="3BF5E0B2" w:rsidR="004C5079" w:rsidRPr="004C5079" w:rsidRDefault="004C5079" w:rsidP="004C5079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after="0" w:line="216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4C5079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Schreiben Sie einen Programmcode und übersetzen Sie diesen dann in ein Muster auf Karopapier</w:t>
                      </w:r>
                      <w:r w:rsidR="00F8774D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(</w:t>
                      </w:r>
                      <w:r w:rsidR="00F8774D" w:rsidRPr="00F8774D">
                        <w:rPr>
                          <w:rFonts w:ascii="Open Sans" w:eastAsia="Open Sans" w:hAnsi="Open Sans" w:cs="Open Sans"/>
                          <w:color w:val="428891"/>
                          <w:kern w:val="24"/>
                          <w:sz w:val="32"/>
                          <w:szCs w:val="32"/>
                        </w:rPr>
                        <w:t xml:space="preserve">Vorlage „Muster </w:t>
                      </w:r>
                      <w:r w:rsidR="006C62AE">
                        <w:rPr>
                          <w:rFonts w:ascii="Open Sans" w:eastAsia="Open Sans" w:hAnsi="Open Sans" w:cs="Open Sans"/>
                          <w:color w:val="428891"/>
                          <w:kern w:val="24"/>
                          <w:sz w:val="32"/>
                          <w:szCs w:val="32"/>
                        </w:rPr>
                        <w:t>erkunden</w:t>
                      </w:r>
                      <w:r w:rsidR="00F8774D" w:rsidRPr="00F8774D">
                        <w:rPr>
                          <w:rFonts w:ascii="Open Sans" w:eastAsia="Open Sans" w:hAnsi="Open Sans" w:cs="Open Sans"/>
                          <w:color w:val="428891"/>
                          <w:kern w:val="24"/>
                          <w:sz w:val="32"/>
                          <w:szCs w:val="32"/>
                        </w:rPr>
                        <w:t>“</w:t>
                      </w:r>
                      <w:r w:rsidR="00F8774D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)</w:t>
                      </w:r>
                      <w:r w:rsidRPr="004C5079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14:paraId="6BAAA910" w14:textId="77777777" w:rsidR="004C5079" w:rsidRPr="004C5079" w:rsidRDefault="004C5079" w:rsidP="004C5079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after="0" w:line="216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4C5079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Erstellen Sie zu einem vorgegebenen Muster zwei verschiedene Programmcodes.</w:t>
                      </w:r>
                    </w:p>
                    <w:p w14:paraId="5F031365" w14:textId="77777777" w:rsidR="004C5079" w:rsidRDefault="004C5079"/>
                  </w:txbxContent>
                </v:textbox>
              </v:rect>
            </w:pict>
          </mc:Fallback>
        </mc:AlternateContent>
      </w:r>
    </w:p>
    <w:p w14:paraId="4C0D3018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2536C996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54E73989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51BB1FCA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5486A69A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6BFFE773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0125A270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6431A597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2B2FA7FD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34B793A1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047C87D6" w14:textId="01A766E0" w:rsidR="00F8774D" w:rsidRPr="00775C12" w:rsidRDefault="00F8774D" w:rsidP="00F8774D">
      <w:pPr>
        <w:rPr>
          <w:rFonts w:ascii="Open Sans" w:hAnsi="Open Sans" w:cs="Open Sans"/>
        </w:rPr>
      </w:pPr>
    </w:p>
    <w:p w14:paraId="3EC6FCBF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58A92521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2C09EC85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0E225B9F" w14:textId="13C363CA" w:rsidR="00F8774D" w:rsidRPr="00775C12" w:rsidRDefault="00F8774D" w:rsidP="00F8774D">
      <w:pPr>
        <w:rPr>
          <w:rFonts w:ascii="Open Sans" w:hAnsi="Open Sans" w:cs="Open Sans"/>
        </w:rPr>
      </w:pPr>
    </w:p>
    <w:p w14:paraId="346EB8CA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49D7FC12" w14:textId="0B4153AB" w:rsidR="00F8774D" w:rsidRPr="00775C12" w:rsidRDefault="00F8774D" w:rsidP="00F8774D">
      <w:pPr>
        <w:rPr>
          <w:rFonts w:ascii="Open Sans" w:hAnsi="Open Sans" w:cs="Open Sans"/>
        </w:rPr>
      </w:pPr>
    </w:p>
    <w:p w14:paraId="0D09C675" w14:textId="0F8FCB87" w:rsidR="00F8774D" w:rsidRPr="00775C12" w:rsidRDefault="00C6291E" w:rsidP="00F8774D">
      <w:pPr>
        <w:rPr>
          <w:rFonts w:ascii="Open Sans" w:hAnsi="Open Sans" w:cs="Open Sans"/>
        </w:rPr>
      </w:pPr>
      <w:r w:rsidRPr="00C6291E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0ACE187" wp14:editId="33D12AAC">
                <wp:simplePos x="0" y="0"/>
                <wp:positionH relativeFrom="column">
                  <wp:posOffset>3642232</wp:posOffset>
                </wp:positionH>
                <wp:positionV relativeFrom="paragraph">
                  <wp:posOffset>161445</wp:posOffset>
                </wp:positionV>
                <wp:extent cx="2853666" cy="246221"/>
                <wp:effectExtent l="0" t="0" r="0" b="0"/>
                <wp:wrapNone/>
                <wp:docPr id="82" name="Textfeld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B4CFA" w14:textId="77777777" w:rsidR="00C6291E" w:rsidRDefault="00C6291E" w:rsidP="00C6291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</w:rPr>
                              <w:t>Grafik „Muster“ von PIKAS digi. Lizenz: CC BY-SA 4.0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CE187" id="_x0000_s1036" type="#_x0000_t202" style="position:absolute;margin-left:286.8pt;margin-top:12.7pt;width:224.7pt;height:19.4pt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" filled="f" stroked="f">
                <v:textbox style="mso-fit-shape-to-text:t">
                  <w:txbxContent>
                    <w:p w14:paraId="650B4CFA" w14:textId="77777777" w:rsidR="00C6291E" w:rsidRDefault="00C6291E" w:rsidP="00C6291E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Grafik „Muster“ von PIKAS digi. Lizenz: CC BY-SA 4.0</w:t>
                      </w:r>
                    </w:p>
                  </w:txbxContent>
                </v:textbox>
              </v:shape>
            </w:pict>
          </mc:Fallback>
        </mc:AlternateContent>
      </w:r>
    </w:p>
    <w:p w14:paraId="1BDC8ED5" w14:textId="02519A0E" w:rsidR="00F8774D" w:rsidRPr="00775C12" w:rsidRDefault="00F8774D" w:rsidP="00F8774D">
      <w:pPr>
        <w:jc w:val="right"/>
        <w:rPr>
          <w:rFonts w:ascii="Open Sans" w:hAnsi="Open Sans" w:cs="Open Sans"/>
        </w:rPr>
        <w:sectPr w:rsidR="00F8774D" w:rsidRPr="00775C12" w:rsidSect="00D313E0">
          <w:headerReference w:type="default" r:id="rId29"/>
          <w:headerReference w:type="first" r:id="rId30"/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</w:p>
    <w:p w14:paraId="204E8DE9" w14:textId="418A60D7" w:rsidR="00F8774D" w:rsidRPr="00775C12" w:rsidRDefault="00F8774D" w:rsidP="00F8774D">
      <w:pPr>
        <w:jc w:val="right"/>
        <w:rPr>
          <w:rFonts w:ascii="Open Sans" w:hAnsi="Open Sans" w:cs="Open Sans"/>
        </w:rPr>
      </w:pPr>
      <w:r w:rsidRPr="00FF21D0">
        <w:rPr>
          <w:rFonts w:ascii="Open Sans" w:hAnsi="Open Sans" w:cs="Open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C135A1" wp14:editId="42741461">
                <wp:simplePos x="0" y="0"/>
                <wp:positionH relativeFrom="column">
                  <wp:posOffset>-123190</wp:posOffset>
                </wp:positionH>
                <wp:positionV relativeFrom="paragraph">
                  <wp:posOffset>45847</wp:posOffset>
                </wp:positionV>
                <wp:extent cx="6677526" cy="1854278"/>
                <wp:effectExtent l="0" t="0" r="0" b="0"/>
                <wp:wrapNone/>
                <wp:docPr id="54" name="Inhaltsplatzhalt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7526" cy="18542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311CE2" w14:textId="3BEA7458" w:rsidR="00F8774D" w:rsidRPr="005221CD" w:rsidRDefault="00F8774D" w:rsidP="00F8774D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428891"/>
                                <w:sz w:val="32"/>
                                <w:szCs w:val="32"/>
                              </w:rPr>
                            </w:pPr>
                            <w:r w:rsidRPr="005221CD">
                              <w:rPr>
                                <w:rFonts w:ascii="Open Sans" w:hAnsi="Open Sans" w:cs="Open Sans"/>
                                <w:b/>
                                <w:color w:val="428891"/>
                                <w:kern w:val="24"/>
                                <w:sz w:val="32"/>
                                <w:szCs w:val="32"/>
                              </w:rPr>
                              <w:t>Real-Life Algorithmus (unplugged)</w:t>
                            </w:r>
                          </w:p>
                          <w:p w14:paraId="30654DAC" w14:textId="77777777" w:rsidR="00F8774D" w:rsidRDefault="00F8774D" w:rsidP="00F8774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232DD196" w14:textId="7F887108" w:rsidR="00F8774D" w:rsidRPr="00F8774D" w:rsidRDefault="00F8774D" w:rsidP="00F8774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F8774D">
                              <w:rPr>
                                <w:rFonts w:ascii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z.B. Faltanleitungen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135A1" id="_x0000_s1037" type="#_x0000_t202" style="position:absolute;left:0;text-align:left;margin-left:-9.7pt;margin-top:3.6pt;width:525.8pt;height:14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" filled="f" stroked="f">
                <v:textbox>
                  <w:txbxContent>
                    <w:p w14:paraId="1C311CE2" w14:textId="3BEA7458" w:rsidR="00F8774D" w:rsidRPr="005221CD" w:rsidRDefault="00F8774D" w:rsidP="00F8774D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Open Sans" w:hAnsi="Open Sans" w:cs="Open Sans"/>
                          <w:b/>
                          <w:color w:val="428891"/>
                          <w:sz w:val="32"/>
                          <w:szCs w:val="32"/>
                        </w:rPr>
                      </w:pPr>
                      <w:r w:rsidRPr="005221CD">
                        <w:rPr>
                          <w:rFonts w:ascii="Open Sans" w:hAnsi="Open Sans" w:cs="Open Sans"/>
                          <w:b/>
                          <w:color w:val="428891"/>
                          <w:kern w:val="24"/>
                          <w:sz w:val="32"/>
                          <w:szCs w:val="32"/>
                        </w:rPr>
                        <w:t>Real-Life Algorithmus (unplugged)</w:t>
                      </w:r>
                    </w:p>
                    <w:p w14:paraId="30654DAC" w14:textId="77777777" w:rsidR="00F8774D" w:rsidRDefault="00F8774D" w:rsidP="00F8774D">
                      <w:pPr>
                        <w:pStyle w:val="StandardWeb"/>
                        <w:spacing w:before="0" w:beforeAutospacing="0" w:after="0" w:afterAutospacing="0"/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232DD196" w14:textId="7F887108" w:rsidR="00F8774D" w:rsidRPr="00F8774D" w:rsidRDefault="00F8774D" w:rsidP="00F8774D">
                      <w:pPr>
                        <w:pStyle w:val="StandardWeb"/>
                        <w:spacing w:before="0" w:beforeAutospacing="0" w:after="0" w:afterAutospacing="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F8774D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z.B. Faltanleitungen</w:t>
                      </w:r>
                    </w:p>
                  </w:txbxContent>
                </v:textbox>
              </v:shape>
            </w:pict>
          </mc:Fallback>
        </mc:AlternateContent>
      </w:r>
      <w:r w:rsidRPr="00FF21D0">
        <w:rPr>
          <w:rFonts w:ascii="Open Sans" w:hAnsi="Open Sans" w:cs="Open Sans"/>
          <w:noProof/>
        </w:rPr>
        <w:drawing>
          <wp:anchor distT="0" distB="0" distL="114300" distR="114300" simplePos="0" relativeHeight="251698176" behindDoc="0" locked="0" layoutInCell="1" allowOverlap="1" wp14:anchorId="47EAB546" wp14:editId="15DC02D1">
            <wp:simplePos x="0" y="0"/>
            <wp:positionH relativeFrom="column">
              <wp:posOffset>277462</wp:posOffset>
            </wp:positionH>
            <wp:positionV relativeFrom="paragraph">
              <wp:posOffset>1167064</wp:posOffset>
            </wp:positionV>
            <wp:extent cx="5961588" cy="2478505"/>
            <wp:effectExtent l="0" t="0" r="0" b="0"/>
            <wp:wrapNone/>
            <wp:docPr id="53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EFD78550-8515-014E-892D-8186136F8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EFD78550-8515-014E-892D-8186136F8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5" t="16384" r="16834" b="43233"/>
                    <a:stretch/>
                  </pic:blipFill>
                  <pic:spPr bwMode="auto">
                    <a:xfrm>
                      <a:off x="0" y="0"/>
                      <a:ext cx="5961588" cy="247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6AF0C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3D99F44F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3018A57D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324E9FA9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4DC02AFA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3857EABA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3E0429E1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3E2E482C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08F42BAA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74B1E9A0" w14:textId="466FC102" w:rsidR="00F8774D" w:rsidRPr="00775C12" w:rsidRDefault="00F8774D" w:rsidP="00F8774D">
      <w:pPr>
        <w:rPr>
          <w:rFonts w:ascii="Open Sans" w:hAnsi="Open Sans" w:cs="Open Sans"/>
        </w:rPr>
      </w:pPr>
    </w:p>
    <w:p w14:paraId="5FCF82ED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1903CF7C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01C4956A" w14:textId="77777777" w:rsidR="00F8774D" w:rsidRPr="00775C12" w:rsidRDefault="00F8774D" w:rsidP="00F8774D">
      <w:pPr>
        <w:rPr>
          <w:rFonts w:ascii="Open Sans" w:hAnsi="Open Sans" w:cs="Open Sans"/>
        </w:rPr>
      </w:pPr>
    </w:p>
    <w:p w14:paraId="0489BACA" w14:textId="6DA4A213" w:rsidR="00F8774D" w:rsidRPr="00775C12" w:rsidRDefault="00F8774D" w:rsidP="00F8774D">
      <w:pPr>
        <w:rPr>
          <w:rFonts w:ascii="Open Sans" w:hAnsi="Open Sans" w:cs="Open Sans"/>
        </w:rPr>
      </w:pPr>
    </w:p>
    <w:p w14:paraId="3654BE40" w14:textId="794CD737" w:rsidR="00F8774D" w:rsidRPr="00775C12" w:rsidRDefault="00F8774D" w:rsidP="00F8774D">
      <w:pPr>
        <w:rPr>
          <w:rFonts w:ascii="Open Sans" w:hAnsi="Open Sans" w:cs="Open Sans"/>
        </w:rPr>
      </w:pPr>
    </w:p>
    <w:p w14:paraId="5FEAB74D" w14:textId="6C135AEA" w:rsidR="00F8774D" w:rsidRPr="00775C12" w:rsidRDefault="00F8774D" w:rsidP="00F8774D">
      <w:pPr>
        <w:rPr>
          <w:rFonts w:ascii="Open Sans" w:hAnsi="Open Sans" w:cs="Open Sans"/>
        </w:rPr>
      </w:pPr>
    </w:p>
    <w:p w14:paraId="3D93AFA8" w14:textId="484C52C7" w:rsidR="00F8774D" w:rsidRPr="00775C12" w:rsidRDefault="00C6291E" w:rsidP="00F8774D">
      <w:pPr>
        <w:rPr>
          <w:rFonts w:ascii="Open Sans" w:hAnsi="Open Sans" w:cs="Open Sans"/>
        </w:rPr>
      </w:pPr>
      <w:r w:rsidRPr="00C6291E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A2C02C2" wp14:editId="5CF7014F">
                <wp:simplePos x="0" y="0"/>
                <wp:positionH relativeFrom="column">
                  <wp:posOffset>3642232</wp:posOffset>
                </wp:positionH>
                <wp:positionV relativeFrom="paragraph">
                  <wp:posOffset>420877</wp:posOffset>
                </wp:positionV>
                <wp:extent cx="2853666" cy="246221"/>
                <wp:effectExtent l="0" t="0" r="0" b="0"/>
                <wp:wrapNone/>
                <wp:docPr id="84" name="Textfeld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2298B7" w14:textId="7990F15F" w:rsidR="00C6291E" w:rsidRDefault="00C6291E" w:rsidP="00C6291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</w:rPr>
                              <w:t>Fotos  „Faltungen“ von PIKAS digi. Lizenz: CC BY-SA 4.0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C02C2" id="_x0000_s1038" type="#_x0000_t202" style="position:absolute;margin-left:286.8pt;margin-top:33.15pt;width:224.7pt;height:19.4pt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" filled="f" stroked="f">
                <v:textbox style="mso-fit-shape-to-text:t">
                  <w:txbxContent>
                    <w:p w14:paraId="7F2298B7" w14:textId="7990F15F" w:rsidR="00C6291E" w:rsidRDefault="00C6291E" w:rsidP="00C6291E">
                      <w:pPr>
                        <w:pStyle w:val="Standard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 xml:space="preserve">Fotos </w:t>
                      </w: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 xml:space="preserve"> „</w:t>
                      </w:r>
                      <w:proofErr w:type="gramEnd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Faltungen</w:t>
                      </w: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“ von PIKAS digi. Lizenz: CC BY-SA 4.0</w:t>
                      </w:r>
                    </w:p>
                  </w:txbxContent>
                </v:textbox>
              </v:shape>
            </w:pict>
          </mc:Fallback>
        </mc:AlternateContent>
      </w:r>
    </w:p>
    <w:p w14:paraId="7BDD29FF" w14:textId="77777777" w:rsidR="00F8774D" w:rsidRPr="00775C12" w:rsidRDefault="00F8774D" w:rsidP="00F8774D">
      <w:pPr>
        <w:jc w:val="right"/>
        <w:rPr>
          <w:rFonts w:ascii="Open Sans" w:hAnsi="Open Sans" w:cs="Open Sans"/>
        </w:rPr>
        <w:sectPr w:rsidR="00F8774D" w:rsidRPr="00775C12" w:rsidSect="00D313E0">
          <w:headerReference w:type="first" r:id="rId32"/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</w:p>
    <w:p w14:paraId="2FDE74E2" w14:textId="669D6FC8" w:rsidR="00F8774D" w:rsidRPr="00775C12" w:rsidRDefault="008A461C" w:rsidP="00F8774D">
      <w:pPr>
        <w:jc w:val="right"/>
        <w:rPr>
          <w:rFonts w:ascii="Open Sans" w:hAnsi="Open Sans" w:cs="Open Sans"/>
        </w:rPr>
      </w:pPr>
      <w:r w:rsidRPr="00FF21D0">
        <w:rPr>
          <w:rFonts w:ascii="Open Sans" w:hAnsi="Open Sans" w:cs="Open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DD29B6" wp14:editId="0746A8A1">
                <wp:simplePos x="0" y="0"/>
                <wp:positionH relativeFrom="column">
                  <wp:posOffset>-121285</wp:posOffset>
                </wp:positionH>
                <wp:positionV relativeFrom="paragraph">
                  <wp:posOffset>5207</wp:posOffset>
                </wp:positionV>
                <wp:extent cx="6256421" cy="3578578"/>
                <wp:effectExtent l="0" t="0" r="0" b="0"/>
                <wp:wrapNone/>
                <wp:docPr id="56" name="Inhaltsplatzhalt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6421" cy="3578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87AC0" w14:textId="77777777" w:rsidR="008A461C" w:rsidRPr="008A461C" w:rsidRDefault="008A461C" w:rsidP="008A461C">
                            <w:pPr>
                              <w:pStyle w:val="StandardWeb"/>
                              <w:ind w:left="720"/>
                              <w:jc w:val="center"/>
                              <w:rPr>
                                <w:rFonts w:ascii="Open Sans" w:hAnsi="Open Sans" w:cs="Open Sans"/>
                                <w:color w:val="428891"/>
                                <w:sz w:val="32"/>
                                <w:szCs w:val="32"/>
                              </w:rPr>
                            </w:pPr>
                            <w:r w:rsidRPr="008A461C">
                              <w:rPr>
                                <w:rFonts w:ascii="Open Sans" w:hAnsi="Open Sans" w:cs="Open Sans"/>
                                <w:b/>
                                <w:bCs/>
                                <w:color w:val="428891"/>
                                <w:sz w:val="32"/>
                                <w:szCs w:val="32"/>
                              </w:rPr>
                              <w:t>Real-Life Algorithmus (unplugged)</w:t>
                            </w:r>
                          </w:p>
                          <w:p w14:paraId="1E39CB27" w14:textId="4B15A354" w:rsidR="008A461C" w:rsidRPr="008A461C" w:rsidRDefault="008A461C" w:rsidP="008A461C">
                            <w:pPr>
                              <w:pStyle w:val="StandardWeb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8A461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Faltanleitungen unter Berücksichtigung von Fachsprache mithilfe eines Wortspeichers erstellen.</w:t>
                            </w:r>
                          </w:p>
                          <w:p w14:paraId="1827A39C" w14:textId="77777777" w:rsidR="008A461C" w:rsidRPr="008A461C" w:rsidRDefault="008A461C" w:rsidP="008A461C">
                            <w:pPr>
                              <w:pStyle w:val="StandardWeb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A3361E0" w14:textId="77777777" w:rsidR="008A461C" w:rsidRPr="008A461C" w:rsidRDefault="008A461C" w:rsidP="00E226A1">
                            <w:pPr>
                              <w:pStyle w:val="StandardWeb"/>
                              <w:rPr>
                                <w:rFonts w:ascii="Open Sans" w:hAnsi="Open Sans" w:cs="Open Sans"/>
                                <w:color w:val="428891"/>
                                <w:sz w:val="32"/>
                                <w:szCs w:val="32"/>
                              </w:rPr>
                            </w:pPr>
                            <w:r w:rsidRPr="008A461C">
                              <w:rPr>
                                <w:rFonts w:ascii="Open Sans" w:hAnsi="Open Sans" w:cs="Open Sans"/>
                                <w:color w:val="428891"/>
                                <w:sz w:val="32"/>
                                <w:szCs w:val="32"/>
                              </w:rPr>
                              <w:t>Aufgabenstellungen</w:t>
                            </w:r>
                          </w:p>
                          <w:p w14:paraId="103E8587" w14:textId="04CC4FE4" w:rsidR="008A461C" w:rsidRPr="008A461C" w:rsidRDefault="00E226A1" w:rsidP="008A461C">
                            <w:pPr>
                              <w:pStyle w:val="StandardWeb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B</w:t>
                            </w:r>
                            <w:r w:rsidR="008A461C" w:rsidRPr="008A461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asteln Sie einen Papierflieger</w:t>
                            </w:r>
                          </w:p>
                          <w:p w14:paraId="49953388" w14:textId="77777777" w:rsidR="008A461C" w:rsidRPr="008A461C" w:rsidRDefault="008A461C" w:rsidP="008A461C">
                            <w:pPr>
                              <w:pStyle w:val="StandardWeb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8A461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Welche Begriffe / Satzphrasen werden benötigt? </w:t>
                            </w:r>
                          </w:p>
                          <w:p w14:paraId="7BE6B7AD" w14:textId="77777777" w:rsidR="008A461C" w:rsidRPr="008A461C" w:rsidRDefault="008A461C" w:rsidP="008A461C">
                            <w:pPr>
                              <w:pStyle w:val="StandardWeb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8A461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Wie kann ein unterstützender Wortspeicher gestaltet werden?</w:t>
                            </w:r>
                          </w:p>
                          <w:p w14:paraId="5D216ECB" w14:textId="77777777" w:rsidR="008A461C" w:rsidRPr="008A461C" w:rsidRDefault="008A461C" w:rsidP="008A461C">
                            <w:pPr>
                              <w:pStyle w:val="StandardWeb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8A461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Welche Ähnlichkeiten sind zwischen Anleitung (in Fachsprache) und Programmiersprache zu erkennen/aufdeckbar? </w:t>
                            </w:r>
                          </w:p>
                          <w:p w14:paraId="49D61BB0" w14:textId="5C640DB1" w:rsidR="008A461C" w:rsidRPr="008A461C" w:rsidRDefault="008A461C" w:rsidP="008A461C">
                            <w:pPr>
                              <w:pStyle w:val="StandardWeb"/>
                              <w:spacing w:before="0" w:beforeAutospacing="0" w:after="0" w:afterAutospacing="0"/>
                              <w:ind w:left="72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29B6" id="_x0000_s1039" type="#_x0000_t202" style="position:absolute;left:0;text-align:left;margin-left:-9.55pt;margin-top:.4pt;width:492.65pt;height:281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" filled="f" stroked="f">
                <v:textbox>
                  <w:txbxContent>
                    <w:p w14:paraId="17687AC0" w14:textId="77777777" w:rsidR="008A461C" w:rsidRPr="008A461C" w:rsidRDefault="008A461C" w:rsidP="008A461C">
                      <w:pPr>
                        <w:pStyle w:val="StandardWeb"/>
                        <w:ind w:left="720"/>
                        <w:jc w:val="center"/>
                        <w:rPr>
                          <w:rFonts w:ascii="Open Sans" w:hAnsi="Open Sans" w:cs="Open Sans"/>
                          <w:color w:val="428891"/>
                          <w:sz w:val="32"/>
                          <w:szCs w:val="32"/>
                        </w:rPr>
                      </w:pPr>
                      <w:r w:rsidRPr="008A461C">
                        <w:rPr>
                          <w:rFonts w:ascii="Open Sans" w:hAnsi="Open Sans" w:cs="Open Sans"/>
                          <w:b/>
                          <w:bCs/>
                          <w:color w:val="428891"/>
                          <w:sz w:val="32"/>
                          <w:szCs w:val="32"/>
                        </w:rPr>
                        <w:t>Real-Life Algorithmus (unplugged)</w:t>
                      </w:r>
                    </w:p>
                    <w:p w14:paraId="1E39CB27" w14:textId="4B15A354" w:rsidR="008A461C" w:rsidRPr="008A461C" w:rsidRDefault="008A461C" w:rsidP="008A461C">
                      <w:pPr>
                        <w:pStyle w:val="StandardWeb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8A461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Faltanleitungen unter Berücksichtigung von Fachsprache mithilfe eines Wortspeichers erstellen.</w:t>
                      </w:r>
                    </w:p>
                    <w:p w14:paraId="1827A39C" w14:textId="77777777" w:rsidR="008A461C" w:rsidRPr="008A461C" w:rsidRDefault="008A461C" w:rsidP="008A461C">
                      <w:pPr>
                        <w:pStyle w:val="StandardWeb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A3361E0" w14:textId="77777777" w:rsidR="008A461C" w:rsidRPr="008A461C" w:rsidRDefault="008A461C" w:rsidP="00E226A1">
                      <w:pPr>
                        <w:pStyle w:val="StandardWeb"/>
                        <w:rPr>
                          <w:rFonts w:ascii="Open Sans" w:hAnsi="Open Sans" w:cs="Open Sans"/>
                          <w:color w:val="428891"/>
                          <w:sz w:val="32"/>
                          <w:szCs w:val="32"/>
                        </w:rPr>
                      </w:pPr>
                      <w:r w:rsidRPr="008A461C">
                        <w:rPr>
                          <w:rFonts w:ascii="Open Sans" w:hAnsi="Open Sans" w:cs="Open Sans"/>
                          <w:color w:val="428891"/>
                          <w:sz w:val="32"/>
                          <w:szCs w:val="32"/>
                        </w:rPr>
                        <w:t>Aufgabenstellungen</w:t>
                      </w:r>
                    </w:p>
                    <w:p w14:paraId="103E8587" w14:textId="04CC4FE4" w:rsidR="008A461C" w:rsidRPr="008A461C" w:rsidRDefault="00E226A1" w:rsidP="008A461C">
                      <w:pPr>
                        <w:pStyle w:val="StandardWeb"/>
                        <w:numPr>
                          <w:ilvl w:val="0"/>
                          <w:numId w:val="15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B</w:t>
                      </w:r>
                      <w:r w:rsidR="008A461C" w:rsidRPr="008A461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asteln Sie einen Papierflieger</w:t>
                      </w:r>
                    </w:p>
                    <w:p w14:paraId="49953388" w14:textId="77777777" w:rsidR="008A461C" w:rsidRPr="008A461C" w:rsidRDefault="008A461C" w:rsidP="008A461C">
                      <w:pPr>
                        <w:pStyle w:val="StandardWeb"/>
                        <w:numPr>
                          <w:ilvl w:val="0"/>
                          <w:numId w:val="15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8A461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Welche Begriffe / Satzphrasen werden benötigt? </w:t>
                      </w:r>
                    </w:p>
                    <w:p w14:paraId="7BE6B7AD" w14:textId="77777777" w:rsidR="008A461C" w:rsidRPr="008A461C" w:rsidRDefault="008A461C" w:rsidP="008A461C">
                      <w:pPr>
                        <w:pStyle w:val="StandardWeb"/>
                        <w:numPr>
                          <w:ilvl w:val="0"/>
                          <w:numId w:val="15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8A461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Wie kann ein unterstützender Wortspeicher gestaltet werden?</w:t>
                      </w:r>
                    </w:p>
                    <w:p w14:paraId="5D216ECB" w14:textId="77777777" w:rsidR="008A461C" w:rsidRPr="008A461C" w:rsidRDefault="008A461C" w:rsidP="008A461C">
                      <w:pPr>
                        <w:pStyle w:val="StandardWeb"/>
                        <w:numPr>
                          <w:ilvl w:val="0"/>
                          <w:numId w:val="15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8A461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Welche Ähnlichkeiten sind zwischen Anleitung (in Fachsprache) und Programmiersprache zu erkennen/aufdeckbar? </w:t>
                      </w:r>
                    </w:p>
                    <w:p w14:paraId="49D61BB0" w14:textId="5C640DB1" w:rsidR="008A461C" w:rsidRPr="008A461C" w:rsidRDefault="008A461C" w:rsidP="008A461C">
                      <w:pPr>
                        <w:pStyle w:val="StandardWeb"/>
                        <w:spacing w:before="0" w:beforeAutospacing="0" w:after="0" w:afterAutospacing="0"/>
                        <w:ind w:left="72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8F9605" w14:textId="2D218D7C" w:rsidR="00E226A1" w:rsidRPr="00775C12" w:rsidRDefault="00E226A1" w:rsidP="00F8774D">
      <w:pPr>
        <w:jc w:val="right"/>
        <w:rPr>
          <w:rFonts w:ascii="Open Sans" w:hAnsi="Open Sans" w:cs="Open Sans"/>
        </w:rPr>
      </w:pPr>
    </w:p>
    <w:p w14:paraId="347007EF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4D5641C5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27AA6677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0E026754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56148431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2808F97C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73F1229A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3D8B0573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1C55A995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3E6FA229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7B3D959A" w14:textId="5BACDEA7" w:rsidR="00E226A1" w:rsidRPr="00775C12" w:rsidRDefault="00E226A1" w:rsidP="00E226A1">
      <w:pPr>
        <w:rPr>
          <w:rFonts w:ascii="Open Sans" w:hAnsi="Open Sans" w:cs="Open Sans"/>
        </w:rPr>
      </w:pPr>
    </w:p>
    <w:p w14:paraId="2161174B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0EE150AA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11E68BC1" w14:textId="74E03ECE" w:rsidR="00E226A1" w:rsidRPr="00775C12" w:rsidRDefault="00E226A1" w:rsidP="00E226A1">
      <w:pPr>
        <w:rPr>
          <w:rFonts w:ascii="Open Sans" w:hAnsi="Open Sans" w:cs="Open Sans"/>
        </w:rPr>
      </w:pPr>
    </w:p>
    <w:p w14:paraId="59D655C0" w14:textId="0EA49CC4" w:rsidR="00E226A1" w:rsidRPr="00775C12" w:rsidRDefault="00E226A1" w:rsidP="00E226A1">
      <w:pPr>
        <w:rPr>
          <w:rFonts w:ascii="Open Sans" w:hAnsi="Open Sans" w:cs="Open Sans"/>
        </w:rPr>
      </w:pPr>
    </w:p>
    <w:p w14:paraId="5C1EC1E6" w14:textId="23018553" w:rsidR="00E226A1" w:rsidRPr="00775C12" w:rsidRDefault="00E226A1" w:rsidP="00E226A1">
      <w:pPr>
        <w:rPr>
          <w:rFonts w:ascii="Open Sans" w:hAnsi="Open Sans" w:cs="Open Sans"/>
        </w:rPr>
      </w:pPr>
    </w:p>
    <w:p w14:paraId="0C6482CB" w14:textId="06FA5DB9" w:rsidR="00F8774D" w:rsidRPr="00775C12" w:rsidRDefault="00F8774D" w:rsidP="00E226A1">
      <w:pPr>
        <w:jc w:val="right"/>
        <w:rPr>
          <w:rFonts w:ascii="Open Sans" w:hAnsi="Open Sans" w:cs="Open Sans"/>
        </w:rPr>
      </w:pPr>
    </w:p>
    <w:p w14:paraId="425C1929" w14:textId="77777777" w:rsidR="00E226A1" w:rsidRPr="00775C12" w:rsidRDefault="00E226A1" w:rsidP="00E226A1">
      <w:pPr>
        <w:jc w:val="right"/>
        <w:rPr>
          <w:rFonts w:ascii="Open Sans" w:hAnsi="Open Sans" w:cs="Open Sans"/>
        </w:rPr>
        <w:sectPr w:rsidR="00E226A1" w:rsidRPr="00775C12" w:rsidSect="00D313E0"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</w:p>
    <w:p w14:paraId="1996A752" w14:textId="7C49F3F9" w:rsidR="00E226A1" w:rsidRPr="00775C12" w:rsidRDefault="00E226A1" w:rsidP="00E226A1">
      <w:pPr>
        <w:pStyle w:val="StandardWeb"/>
        <w:spacing w:before="0" w:beforeAutospacing="0" w:after="0" w:afterAutospacing="0"/>
        <w:jc w:val="center"/>
        <w:rPr>
          <w:rFonts w:ascii="Open Sans" w:hAnsi="Open Sans" w:cs="Open Sans"/>
          <w:b/>
          <w:color w:val="428891"/>
          <w:kern w:val="24"/>
          <w:sz w:val="32"/>
          <w:szCs w:val="32"/>
        </w:rPr>
      </w:pPr>
      <w:r w:rsidRPr="00775C12">
        <w:rPr>
          <w:rFonts w:ascii="Open Sans" w:hAnsi="Open Sans" w:cs="Open Sans"/>
          <w:b/>
          <w:color w:val="428891"/>
          <w:kern w:val="24"/>
          <w:sz w:val="32"/>
          <w:szCs w:val="32"/>
        </w:rPr>
        <w:lastRenderedPageBreak/>
        <w:t>Ozobot (plugged-in)</w:t>
      </w:r>
    </w:p>
    <w:p w14:paraId="0AA34DE2" w14:textId="644BD80E" w:rsidR="00E226A1" w:rsidRPr="00775C12" w:rsidRDefault="00E226A1" w:rsidP="00E226A1">
      <w:pPr>
        <w:jc w:val="center"/>
        <w:rPr>
          <w:rFonts w:ascii="Open Sans" w:hAnsi="Open Sans" w:cs="Open Sans"/>
        </w:rPr>
      </w:pPr>
    </w:p>
    <w:p w14:paraId="4800F753" w14:textId="63D9FB65" w:rsidR="00E226A1" w:rsidRPr="00775C12" w:rsidRDefault="005E6891" w:rsidP="00E226A1">
      <w:pPr>
        <w:rPr>
          <w:rFonts w:ascii="Open Sans" w:hAnsi="Open Sans" w:cs="Open Sans"/>
        </w:rPr>
      </w:pPr>
      <w:r w:rsidRPr="00FF21D0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84081D" wp14:editId="0D365679">
                <wp:simplePos x="0" y="0"/>
                <wp:positionH relativeFrom="column">
                  <wp:posOffset>-347204</wp:posOffset>
                </wp:positionH>
                <wp:positionV relativeFrom="paragraph">
                  <wp:posOffset>150918</wp:posOffset>
                </wp:positionV>
                <wp:extent cx="3228622" cy="2901245"/>
                <wp:effectExtent l="0" t="0" r="0" b="0"/>
                <wp:wrapNone/>
                <wp:docPr id="58" name="Inhaltsplatzhalt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8622" cy="2901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3855C4" w14:textId="77777777" w:rsidR="00E226A1" w:rsidRPr="00E226A1" w:rsidRDefault="00E226A1" w:rsidP="00E226A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b/>
                                <w:color w:val="428891"/>
                                <w:sz w:val="32"/>
                                <w:szCs w:val="32"/>
                              </w:rPr>
                            </w:pPr>
                          </w:p>
                          <w:p w14:paraId="5E9FA7AB" w14:textId="77777777" w:rsidR="00E226A1" w:rsidRPr="00E226A1" w:rsidRDefault="00E226A1" w:rsidP="00E226A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E226A1">
                              <w:rPr>
                                <w:rFonts w:ascii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Der Ozobot fährt entlang einer vorgegebenen Linie.</w:t>
                            </w:r>
                          </w:p>
                          <w:p w14:paraId="2DF03811" w14:textId="77777777" w:rsidR="00E226A1" w:rsidRPr="00E226A1" w:rsidRDefault="00E226A1" w:rsidP="00E226A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E226A1">
                              <w:rPr>
                                <w:rFonts w:ascii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Farbcodes geben Geschwindigkeits- und Richtungsanweisungen. </w:t>
                            </w:r>
                          </w:p>
                          <w:p w14:paraId="73A3C20F" w14:textId="77777777" w:rsidR="00E226A1" w:rsidRPr="00E226A1" w:rsidRDefault="00E226A1" w:rsidP="00E226A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E226A1">
                              <w:rPr>
                                <w:rFonts w:ascii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Linien und Farbcodes können auch selbst gezeichnet werden.</w:t>
                            </w:r>
                          </w:p>
                          <w:p w14:paraId="24D2E0F1" w14:textId="77777777" w:rsidR="00E226A1" w:rsidRDefault="00E226A1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4081D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-27.35pt;margin-top:11.9pt;width:254.2pt;height:228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" filled="f" stroked="f">
                <v:textbox>
                  <w:txbxContent>
                    <w:p w14:paraId="743855C4" w14:textId="77777777" w:rsidR="00E226A1" w:rsidRPr="00E226A1" w:rsidRDefault="00E226A1" w:rsidP="00E226A1">
                      <w:pPr>
                        <w:pStyle w:val="StandardWeb"/>
                        <w:spacing w:before="0" w:beforeAutospacing="0" w:after="0" w:afterAutospacing="0"/>
                        <w:rPr>
                          <w:rFonts w:ascii="Open Sans" w:hAnsi="Open Sans" w:cs="Open Sans"/>
                          <w:b/>
                          <w:color w:val="428891"/>
                          <w:sz w:val="32"/>
                          <w:szCs w:val="32"/>
                        </w:rPr>
                      </w:pPr>
                    </w:p>
                    <w:p w14:paraId="5E9FA7AB" w14:textId="77777777" w:rsidR="00E226A1" w:rsidRPr="00E226A1" w:rsidRDefault="00E226A1" w:rsidP="00E226A1">
                      <w:pPr>
                        <w:pStyle w:val="StandardWeb"/>
                        <w:spacing w:before="0" w:beforeAutospacing="0" w:after="0" w:afterAutospacing="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E226A1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Der Ozobot fährt entlang einer vorgegebenen Linie.</w:t>
                      </w:r>
                    </w:p>
                    <w:p w14:paraId="2DF03811" w14:textId="77777777" w:rsidR="00E226A1" w:rsidRPr="00E226A1" w:rsidRDefault="00E226A1" w:rsidP="00E226A1">
                      <w:pPr>
                        <w:pStyle w:val="StandardWeb"/>
                        <w:spacing w:before="0" w:beforeAutospacing="0" w:after="0" w:afterAutospacing="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E226A1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Farbcodes geben Geschwindigkeits- und Richtungsanweisungen. </w:t>
                      </w:r>
                    </w:p>
                    <w:p w14:paraId="73A3C20F" w14:textId="77777777" w:rsidR="00E226A1" w:rsidRPr="00E226A1" w:rsidRDefault="00E226A1" w:rsidP="00E226A1">
                      <w:pPr>
                        <w:pStyle w:val="StandardWeb"/>
                        <w:spacing w:before="0" w:beforeAutospacing="0" w:after="0" w:afterAutospacing="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E226A1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Linien und Farbcodes können auch selbst gezeichnet werden.</w:t>
                      </w:r>
                    </w:p>
                    <w:p w14:paraId="24D2E0F1" w14:textId="77777777" w:rsidR="00E226A1" w:rsidRDefault="00E226A1"/>
                  </w:txbxContent>
                </v:textbox>
              </v:shape>
            </w:pict>
          </mc:Fallback>
        </mc:AlternateContent>
      </w:r>
    </w:p>
    <w:p w14:paraId="3DAB668E" w14:textId="0D59C90E" w:rsidR="00E226A1" w:rsidRPr="00775C12" w:rsidRDefault="005E6891" w:rsidP="00E226A1">
      <w:pPr>
        <w:rPr>
          <w:rFonts w:ascii="Open Sans" w:hAnsi="Open Sans" w:cs="Open Sans"/>
        </w:rPr>
      </w:pPr>
      <w:r w:rsidRPr="005E6891">
        <w:rPr>
          <w:rFonts w:ascii="Open Sans" w:hAnsi="Open Sans" w:cs="Open Sans"/>
          <w:noProof/>
        </w:rPr>
        <w:drawing>
          <wp:anchor distT="0" distB="0" distL="114300" distR="114300" simplePos="0" relativeHeight="251786240" behindDoc="0" locked="0" layoutInCell="1" allowOverlap="1" wp14:anchorId="4554F67B" wp14:editId="3F9B320F">
            <wp:simplePos x="0" y="0"/>
            <wp:positionH relativeFrom="column">
              <wp:posOffset>3308968</wp:posOffset>
            </wp:positionH>
            <wp:positionV relativeFrom="paragraph">
              <wp:posOffset>118094</wp:posOffset>
            </wp:positionV>
            <wp:extent cx="2963409" cy="2222557"/>
            <wp:effectExtent l="0" t="0" r="0" b="0"/>
            <wp:wrapNone/>
            <wp:docPr id="97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70C837F7-6279-444F-BD09-A0C5AD8002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70C837F7-6279-444F-BD09-A0C5AD8002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409" cy="2222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80CB1" w14:textId="01D96DE6" w:rsidR="00E226A1" w:rsidRPr="00775C12" w:rsidRDefault="00E226A1" w:rsidP="00E226A1">
      <w:pPr>
        <w:rPr>
          <w:rFonts w:ascii="Open Sans" w:hAnsi="Open Sans" w:cs="Open Sans"/>
        </w:rPr>
      </w:pPr>
    </w:p>
    <w:p w14:paraId="1A1415E5" w14:textId="6EFD6E31" w:rsidR="00E226A1" w:rsidRPr="00775C12" w:rsidRDefault="00E226A1" w:rsidP="00E226A1">
      <w:pPr>
        <w:rPr>
          <w:rFonts w:ascii="Open Sans" w:hAnsi="Open Sans" w:cs="Open Sans"/>
        </w:rPr>
      </w:pPr>
    </w:p>
    <w:p w14:paraId="6D71AA4B" w14:textId="680F1855" w:rsidR="00E226A1" w:rsidRPr="00775C12" w:rsidRDefault="00E226A1" w:rsidP="00E226A1">
      <w:pPr>
        <w:rPr>
          <w:rFonts w:ascii="Open Sans" w:hAnsi="Open Sans" w:cs="Open Sans"/>
        </w:rPr>
      </w:pPr>
    </w:p>
    <w:p w14:paraId="363CE441" w14:textId="4CB78DD8" w:rsidR="00E226A1" w:rsidRPr="00775C12" w:rsidRDefault="00E226A1" w:rsidP="00E226A1">
      <w:pPr>
        <w:rPr>
          <w:rFonts w:ascii="Open Sans" w:hAnsi="Open Sans" w:cs="Open Sans"/>
        </w:rPr>
      </w:pPr>
    </w:p>
    <w:p w14:paraId="73AC29A1" w14:textId="5DE2808D" w:rsidR="00E226A1" w:rsidRPr="00775C12" w:rsidRDefault="00E226A1" w:rsidP="00E226A1">
      <w:pPr>
        <w:rPr>
          <w:rFonts w:ascii="Open Sans" w:hAnsi="Open Sans" w:cs="Open Sans"/>
        </w:rPr>
      </w:pPr>
    </w:p>
    <w:p w14:paraId="7A293342" w14:textId="562D1481" w:rsidR="00E226A1" w:rsidRPr="00775C12" w:rsidRDefault="00E226A1" w:rsidP="00E226A1">
      <w:pPr>
        <w:rPr>
          <w:rFonts w:ascii="Open Sans" w:hAnsi="Open Sans" w:cs="Open Sans"/>
        </w:rPr>
      </w:pPr>
    </w:p>
    <w:p w14:paraId="3AE62DE7" w14:textId="13929990" w:rsidR="00E226A1" w:rsidRPr="00775C12" w:rsidRDefault="00E226A1" w:rsidP="00E226A1">
      <w:pPr>
        <w:rPr>
          <w:rFonts w:ascii="Open Sans" w:hAnsi="Open Sans" w:cs="Open Sans"/>
        </w:rPr>
      </w:pPr>
    </w:p>
    <w:p w14:paraId="4818933E" w14:textId="447D74A7" w:rsidR="00E226A1" w:rsidRPr="00775C12" w:rsidRDefault="00E226A1" w:rsidP="00E226A1">
      <w:pPr>
        <w:rPr>
          <w:rFonts w:ascii="Open Sans" w:hAnsi="Open Sans" w:cs="Open Sans"/>
        </w:rPr>
      </w:pPr>
    </w:p>
    <w:p w14:paraId="7207DB09" w14:textId="71D5946D" w:rsidR="00E226A1" w:rsidRPr="00775C12" w:rsidRDefault="00E226A1" w:rsidP="00E226A1">
      <w:pPr>
        <w:rPr>
          <w:rFonts w:ascii="Open Sans" w:hAnsi="Open Sans" w:cs="Open Sans"/>
        </w:rPr>
      </w:pPr>
    </w:p>
    <w:p w14:paraId="2CF564D3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243E35FD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29AC10CF" w14:textId="01A9DE64" w:rsidR="00E226A1" w:rsidRPr="00775C12" w:rsidRDefault="00E226A1" w:rsidP="00E226A1">
      <w:pPr>
        <w:rPr>
          <w:rFonts w:ascii="Open Sans" w:hAnsi="Open Sans" w:cs="Open Sans"/>
        </w:rPr>
      </w:pPr>
    </w:p>
    <w:p w14:paraId="6CC54DA2" w14:textId="05CF87F6" w:rsidR="00E226A1" w:rsidRPr="00775C12" w:rsidRDefault="00E226A1" w:rsidP="00E226A1">
      <w:pPr>
        <w:rPr>
          <w:rFonts w:ascii="Open Sans" w:hAnsi="Open Sans" w:cs="Open Sans"/>
        </w:rPr>
      </w:pPr>
    </w:p>
    <w:p w14:paraId="03D4F727" w14:textId="6D64A444" w:rsidR="00E226A1" w:rsidRPr="00775C12" w:rsidRDefault="00C6291E" w:rsidP="00E226A1">
      <w:pPr>
        <w:rPr>
          <w:rFonts w:ascii="Open Sans" w:hAnsi="Open Sans" w:cs="Open Sans"/>
        </w:rPr>
      </w:pPr>
      <w:r w:rsidRPr="00C6291E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82C92D" wp14:editId="2FEB06D7">
                <wp:simplePos x="0" y="0"/>
                <wp:positionH relativeFrom="column">
                  <wp:posOffset>3748026</wp:posOffset>
                </wp:positionH>
                <wp:positionV relativeFrom="paragraph">
                  <wp:posOffset>345440</wp:posOffset>
                </wp:positionV>
                <wp:extent cx="2853666" cy="246221"/>
                <wp:effectExtent l="0" t="0" r="0" b="0"/>
                <wp:wrapNone/>
                <wp:docPr id="85" name="Textfeld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F0865D" w14:textId="093E5ECD" w:rsidR="00C6291E" w:rsidRDefault="00C6291E" w:rsidP="00C6291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</w:rPr>
                              <w:t>Foto „Ozobot“ von PIKAS digi. Lizenz: CC BY-SA 4.0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2C92D" id="_x0000_s1041" type="#_x0000_t202" style="position:absolute;margin-left:295.1pt;margin-top:27.2pt;width:224.7pt;height:19.4pt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" filled="f" stroked="f">
                <v:textbox style="mso-fit-shape-to-text:t">
                  <w:txbxContent>
                    <w:p w14:paraId="53F0865D" w14:textId="093E5ECD" w:rsidR="00C6291E" w:rsidRDefault="00C6291E" w:rsidP="00C6291E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oto</w:t>
                      </w: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 xml:space="preserve"> „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Ozobot</w:t>
                      </w:r>
                      <w:proofErr w:type="spellEnd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“ von PIKAS digi. Lizenz: CC BY-SA 4.0</w:t>
                      </w:r>
                    </w:p>
                  </w:txbxContent>
                </v:textbox>
              </v:shape>
            </w:pict>
          </mc:Fallback>
        </mc:AlternateContent>
      </w:r>
    </w:p>
    <w:p w14:paraId="78625EB8" w14:textId="026B6740" w:rsidR="00E226A1" w:rsidRPr="00775C12" w:rsidRDefault="00E226A1" w:rsidP="00E226A1">
      <w:pPr>
        <w:jc w:val="right"/>
        <w:rPr>
          <w:rFonts w:ascii="Open Sans" w:hAnsi="Open Sans" w:cs="Open Sans"/>
        </w:rPr>
        <w:sectPr w:rsidR="00E226A1" w:rsidRPr="00775C12" w:rsidSect="00D313E0">
          <w:headerReference w:type="first" r:id="rId34"/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</w:p>
    <w:p w14:paraId="35DBA7B6" w14:textId="3716F804" w:rsidR="00E226A1" w:rsidRPr="00775C12" w:rsidRDefault="00E226A1" w:rsidP="00E226A1">
      <w:pPr>
        <w:jc w:val="center"/>
        <w:rPr>
          <w:rFonts w:ascii="Open Sans" w:hAnsi="Open Sans" w:cs="Open Sans"/>
          <w:b/>
          <w:color w:val="428891"/>
          <w:sz w:val="32"/>
          <w:szCs w:val="32"/>
        </w:rPr>
      </w:pPr>
      <w:r w:rsidRPr="00775C12">
        <w:rPr>
          <w:rFonts w:ascii="Open Sans" w:hAnsi="Open Sans" w:cs="Open Sans"/>
          <w:b/>
          <w:color w:val="428891"/>
          <w:sz w:val="32"/>
          <w:szCs w:val="32"/>
        </w:rPr>
        <w:lastRenderedPageBreak/>
        <w:t>Ozobot (unplugged)</w:t>
      </w:r>
    </w:p>
    <w:p w14:paraId="461CE2D5" w14:textId="073571AC" w:rsidR="00E226A1" w:rsidRPr="00775C12" w:rsidRDefault="005E6891" w:rsidP="00E226A1">
      <w:pPr>
        <w:rPr>
          <w:rFonts w:ascii="Open Sans" w:hAnsi="Open Sans" w:cs="Open Sans"/>
        </w:rPr>
      </w:pPr>
      <w:r w:rsidRPr="005E6891">
        <w:rPr>
          <w:rFonts w:ascii="Open Sans" w:hAnsi="Open Sans" w:cs="Open Sans"/>
          <w:noProof/>
        </w:rPr>
        <w:drawing>
          <wp:anchor distT="0" distB="0" distL="114300" distR="114300" simplePos="0" relativeHeight="251788288" behindDoc="0" locked="0" layoutInCell="1" allowOverlap="1" wp14:anchorId="1E34D778" wp14:editId="45C3FB22">
            <wp:simplePos x="0" y="0"/>
            <wp:positionH relativeFrom="column">
              <wp:posOffset>1847424</wp:posOffset>
            </wp:positionH>
            <wp:positionV relativeFrom="paragraph">
              <wp:posOffset>23077</wp:posOffset>
            </wp:positionV>
            <wp:extent cx="2639028" cy="1979271"/>
            <wp:effectExtent l="0" t="0" r="3175" b="2540"/>
            <wp:wrapNone/>
            <wp:docPr id="98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70C837F7-6279-444F-BD09-A0C5AD8002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70C837F7-6279-444F-BD09-A0C5AD8002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28" cy="1979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F5466" w14:textId="5D4A1499" w:rsidR="00E226A1" w:rsidRPr="00775C12" w:rsidRDefault="00E226A1" w:rsidP="00E226A1">
      <w:pPr>
        <w:rPr>
          <w:rFonts w:ascii="Open Sans" w:hAnsi="Open Sans" w:cs="Open Sans"/>
        </w:rPr>
      </w:pPr>
    </w:p>
    <w:p w14:paraId="1B1E900A" w14:textId="1C34D1DE" w:rsidR="00E226A1" w:rsidRPr="00775C12" w:rsidRDefault="00E226A1" w:rsidP="00E226A1">
      <w:pPr>
        <w:rPr>
          <w:rFonts w:ascii="Open Sans" w:hAnsi="Open Sans" w:cs="Open Sans"/>
        </w:rPr>
      </w:pPr>
    </w:p>
    <w:p w14:paraId="56BB939A" w14:textId="6322AE39" w:rsidR="00E226A1" w:rsidRPr="00775C12" w:rsidRDefault="00E226A1" w:rsidP="00E226A1">
      <w:pPr>
        <w:tabs>
          <w:tab w:val="left" w:pos="1138"/>
        </w:tabs>
        <w:rPr>
          <w:rFonts w:ascii="Open Sans" w:hAnsi="Open Sans" w:cs="Open Sans"/>
        </w:rPr>
      </w:pPr>
      <w:r w:rsidRPr="00FF21D0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DF235E" wp14:editId="34A56EE7">
                <wp:simplePos x="0" y="0"/>
                <wp:positionH relativeFrom="column">
                  <wp:posOffset>453884</wp:posOffset>
                </wp:positionH>
                <wp:positionV relativeFrom="paragraph">
                  <wp:posOffset>1546296</wp:posOffset>
                </wp:positionV>
                <wp:extent cx="5610578" cy="1512711"/>
                <wp:effectExtent l="0" t="0" r="0" b="0"/>
                <wp:wrapNone/>
                <wp:docPr id="59" name="Inhaltsplatzhalt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0578" cy="15127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BABA2B" w14:textId="77777777" w:rsidR="00E226A1" w:rsidRPr="00E226A1" w:rsidRDefault="00E226A1" w:rsidP="00E226A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E226A1">
                              <w:rPr>
                                <w:rFonts w:ascii="Open Sans" w:eastAsia="Open Sans" w:hAnsi="Open Sans" w:cs="Open Sans"/>
                                <w:color w:val="428891"/>
                                <w:kern w:val="24"/>
                                <w:sz w:val="32"/>
                                <w:szCs w:val="32"/>
                              </w:rPr>
                              <w:t>AUFGABENSTELLUNG:</w:t>
                            </w:r>
                          </w:p>
                          <w:p w14:paraId="1484D003" w14:textId="77777777" w:rsidR="00E226A1" w:rsidRPr="00E226A1" w:rsidRDefault="00E226A1" w:rsidP="00E226A1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226A1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Erproben Sie die Möglichkeiten des Ozobots</w:t>
                            </w:r>
                          </w:p>
                          <w:p w14:paraId="462CD0C1" w14:textId="77777777" w:rsidR="00E226A1" w:rsidRPr="00E226A1" w:rsidRDefault="00E226A1" w:rsidP="00E226A1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226A1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Denken Sie über Einsatzmöglichkeiten im Mathematikunterricht nach.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235E" id="_x0000_s1042" type="#_x0000_t202" style="position:absolute;margin-left:35.75pt;margin-top:121.75pt;width:441.8pt;height:119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" filled="f" stroked="f">
                <v:textbox>
                  <w:txbxContent>
                    <w:p w14:paraId="16BABA2B" w14:textId="77777777" w:rsidR="00E226A1" w:rsidRPr="00E226A1" w:rsidRDefault="00E226A1" w:rsidP="00E226A1">
                      <w:pPr>
                        <w:pStyle w:val="Standard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E226A1">
                        <w:rPr>
                          <w:rFonts w:ascii="Open Sans" w:eastAsia="Open Sans" w:hAnsi="Open Sans" w:cs="Open Sans"/>
                          <w:color w:val="428891"/>
                          <w:kern w:val="24"/>
                          <w:sz w:val="32"/>
                          <w:szCs w:val="32"/>
                        </w:rPr>
                        <w:t>AUFGABENSTELLUNG:</w:t>
                      </w:r>
                    </w:p>
                    <w:p w14:paraId="1484D003" w14:textId="77777777" w:rsidR="00E226A1" w:rsidRPr="00E226A1" w:rsidRDefault="00E226A1" w:rsidP="00E226A1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E226A1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Erproben Sie die Möglichkeiten des </w:t>
                      </w:r>
                      <w:proofErr w:type="spellStart"/>
                      <w:r w:rsidRPr="00E226A1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Ozobots</w:t>
                      </w:r>
                      <w:proofErr w:type="spellEnd"/>
                    </w:p>
                    <w:p w14:paraId="462CD0C1" w14:textId="77777777" w:rsidR="00E226A1" w:rsidRPr="00E226A1" w:rsidRDefault="00E226A1" w:rsidP="00E226A1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E226A1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Denken Sie über Einsatzmöglichkeiten im Mathematikunterricht nach.</w:t>
                      </w:r>
                    </w:p>
                  </w:txbxContent>
                </v:textbox>
              </v:shape>
            </w:pict>
          </mc:Fallback>
        </mc:AlternateContent>
      </w:r>
      <w:r w:rsidRPr="00775C12">
        <w:rPr>
          <w:rFonts w:ascii="Open Sans" w:hAnsi="Open Sans" w:cs="Open Sans"/>
        </w:rPr>
        <w:tab/>
      </w:r>
    </w:p>
    <w:p w14:paraId="43E2E155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6E788EAC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69525B5B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476A9894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56C28FA0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653F009D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5FA3686E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26B922C7" w14:textId="77777777" w:rsidR="00E226A1" w:rsidRPr="00775C12" w:rsidRDefault="00E226A1" w:rsidP="00E226A1">
      <w:pPr>
        <w:rPr>
          <w:rFonts w:ascii="Open Sans" w:hAnsi="Open Sans" w:cs="Open Sans"/>
        </w:rPr>
      </w:pPr>
    </w:p>
    <w:p w14:paraId="4482A7E2" w14:textId="2777FEF1" w:rsidR="00E226A1" w:rsidRPr="00775C12" w:rsidRDefault="00E226A1" w:rsidP="00E226A1">
      <w:pPr>
        <w:rPr>
          <w:rFonts w:ascii="Open Sans" w:hAnsi="Open Sans" w:cs="Open Sans"/>
        </w:rPr>
      </w:pPr>
    </w:p>
    <w:p w14:paraId="49B7D6CC" w14:textId="1EBB46E3" w:rsidR="00E226A1" w:rsidRPr="00775C12" w:rsidRDefault="00E226A1" w:rsidP="00E226A1">
      <w:pPr>
        <w:rPr>
          <w:rFonts w:ascii="Open Sans" w:hAnsi="Open Sans" w:cs="Open Sans"/>
        </w:rPr>
      </w:pPr>
    </w:p>
    <w:p w14:paraId="32BD8377" w14:textId="04E72C68" w:rsidR="00E226A1" w:rsidRPr="00775C12" w:rsidRDefault="00E226A1" w:rsidP="00E226A1">
      <w:pPr>
        <w:rPr>
          <w:rFonts w:ascii="Open Sans" w:hAnsi="Open Sans" w:cs="Open Sans"/>
        </w:rPr>
      </w:pPr>
    </w:p>
    <w:p w14:paraId="417C2470" w14:textId="294D61CD" w:rsidR="00E226A1" w:rsidRPr="00775C12" w:rsidRDefault="00E226A1" w:rsidP="00E226A1">
      <w:pPr>
        <w:rPr>
          <w:rFonts w:ascii="Open Sans" w:hAnsi="Open Sans" w:cs="Open Sans"/>
        </w:rPr>
      </w:pPr>
    </w:p>
    <w:p w14:paraId="7DCC5393" w14:textId="339F40B0" w:rsidR="00E226A1" w:rsidRPr="00775C12" w:rsidRDefault="00C6291E" w:rsidP="00E226A1">
      <w:pPr>
        <w:rPr>
          <w:rFonts w:ascii="Open Sans" w:hAnsi="Open Sans" w:cs="Open Sans"/>
        </w:rPr>
      </w:pPr>
      <w:r w:rsidRPr="00C6291E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E51952A" wp14:editId="6A09C682">
                <wp:simplePos x="0" y="0"/>
                <wp:positionH relativeFrom="column">
                  <wp:posOffset>3765177</wp:posOffset>
                </wp:positionH>
                <wp:positionV relativeFrom="paragraph">
                  <wp:posOffset>301102</wp:posOffset>
                </wp:positionV>
                <wp:extent cx="2853666" cy="246221"/>
                <wp:effectExtent l="0" t="0" r="0" b="0"/>
                <wp:wrapNone/>
                <wp:docPr id="86" name="Textfeld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6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B3D7D3" w14:textId="77777777" w:rsidR="00C6291E" w:rsidRDefault="00C6291E" w:rsidP="00C6291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</w:rPr>
                              <w:t>Foto „Ozobot“ von PIKAS digi. Lizenz: CC BY-SA 4.0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1952A" id="_x0000_s1043" type="#_x0000_t202" style="position:absolute;margin-left:296.45pt;margin-top:23.7pt;width:224.7pt;height:19.4pt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" filled="f" stroked="f">
                <v:textbox style="mso-fit-shape-to-text:t">
                  <w:txbxContent>
                    <w:p w14:paraId="27B3D7D3" w14:textId="77777777" w:rsidR="00C6291E" w:rsidRDefault="00C6291E" w:rsidP="00C6291E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Foto „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Ozobot</w:t>
                      </w:r>
                      <w:proofErr w:type="spellEnd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“ von PIKAS digi. Lizenz: CC BY-SA 4.0</w:t>
                      </w:r>
                    </w:p>
                  </w:txbxContent>
                </v:textbox>
              </v:shape>
            </w:pict>
          </mc:Fallback>
        </mc:AlternateContent>
      </w:r>
    </w:p>
    <w:p w14:paraId="06BA07B4" w14:textId="77777777" w:rsidR="00E226A1" w:rsidRPr="00775C12" w:rsidRDefault="00E226A1" w:rsidP="00E226A1">
      <w:pPr>
        <w:jc w:val="right"/>
        <w:rPr>
          <w:rFonts w:ascii="Open Sans" w:hAnsi="Open Sans" w:cs="Open Sans"/>
        </w:rPr>
        <w:sectPr w:rsidR="00E226A1" w:rsidRPr="00775C12" w:rsidSect="00D313E0"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</w:p>
    <w:p w14:paraId="33E6D5B7" w14:textId="6EEC4132" w:rsidR="00E226A1" w:rsidRPr="00FF21D0" w:rsidRDefault="00E226A1" w:rsidP="00E226A1">
      <w:pPr>
        <w:jc w:val="center"/>
        <w:rPr>
          <w:rFonts w:ascii="Open Sans" w:hAnsi="Open Sans" w:cs="Open Sans"/>
          <w:b/>
          <w:color w:val="428891"/>
          <w:sz w:val="32"/>
          <w:szCs w:val="32"/>
        </w:rPr>
      </w:pPr>
      <w:r w:rsidRPr="00FF21D0">
        <w:rPr>
          <w:rFonts w:ascii="Open Sans" w:hAnsi="Open Sans" w:cs="Open San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8F1217" wp14:editId="7A10ECB1">
                <wp:simplePos x="0" y="0"/>
                <wp:positionH relativeFrom="column">
                  <wp:posOffset>-237303</wp:posOffset>
                </wp:positionH>
                <wp:positionV relativeFrom="paragraph">
                  <wp:posOffset>331694</wp:posOffset>
                </wp:positionV>
                <wp:extent cx="6678706" cy="457200"/>
                <wp:effectExtent l="0" t="0" r="0" b="0"/>
                <wp:wrapNone/>
                <wp:docPr id="61" name="Inhaltsplatzhalt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8706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7D5BC9" w14:textId="2CA02DC0" w:rsidR="00E226A1" w:rsidRPr="00E226A1" w:rsidRDefault="00E226A1" w:rsidP="00E226A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E226A1">
                              <w:rPr>
                                <w:rFonts w:ascii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Bau</w:t>
                            </w:r>
                            <w:r w:rsidRPr="00E226A1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prozesse</w:t>
                            </w:r>
                            <w:r w:rsidRPr="00E226A1">
                              <w:rPr>
                                <w:rFonts w:ascii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durch Blockprogrammierung darstellen.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F1217" id="_x0000_s1044" type="#_x0000_t202" style="position:absolute;left:0;text-align:left;margin-left:-18.7pt;margin-top:26.1pt;width:525.9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" filled="f" stroked="f">
                <v:textbox>
                  <w:txbxContent>
                    <w:p w14:paraId="257D5BC9" w14:textId="2CA02DC0" w:rsidR="00E226A1" w:rsidRPr="00E226A1" w:rsidRDefault="00E226A1" w:rsidP="00E226A1">
                      <w:pPr>
                        <w:pStyle w:val="StandardWeb"/>
                        <w:spacing w:before="0" w:beforeAutospacing="0" w:after="0" w:afterAutospacing="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E226A1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Bau</w:t>
                      </w:r>
                      <w:r w:rsidRPr="00E226A1">
                        <w:rPr>
                          <w:rFonts w:ascii="Open Sans" w:hAnsi="Open Sans" w:cs="Open Sans"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prozesse</w:t>
                      </w:r>
                      <w:r w:rsidRPr="00E226A1">
                        <w:rPr>
                          <w:rFonts w:ascii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durch Blockprogrammierung darstellen.</w:t>
                      </w:r>
                    </w:p>
                  </w:txbxContent>
                </v:textbox>
              </v:shape>
            </w:pict>
          </mc:Fallback>
        </mc:AlternateContent>
      </w:r>
      <w:r w:rsidRPr="00FF21D0">
        <w:rPr>
          <w:rFonts w:ascii="Open Sans" w:hAnsi="Open Sans" w:cs="Open Sans"/>
          <w:b/>
          <w:color w:val="428891"/>
          <w:sz w:val="32"/>
          <w:szCs w:val="32"/>
        </w:rPr>
        <w:t>Klötzchen-App (plugged-in)</w:t>
      </w:r>
    </w:p>
    <w:p w14:paraId="2D7F8766" w14:textId="694A9BD3" w:rsidR="00E226A1" w:rsidRPr="00FF21D0" w:rsidRDefault="00E226A1" w:rsidP="00E226A1">
      <w:pPr>
        <w:rPr>
          <w:rFonts w:ascii="Open Sans" w:hAnsi="Open Sans" w:cs="Open Sans"/>
          <w:sz w:val="32"/>
          <w:szCs w:val="32"/>
        </w:rPr>
      </w:pPr>
    </w:p>
    <w:p w14:paraId="37347EE9" w14:textId="78E99152" w:rsidR="00E226A1" w:rsidRPr="00FF21D0" w:rsidRDefault="00E226A1" w:rsidP="00E226A1">
      <w:pPr>
        <w:rPr>
          <w:rFonts w:ascii="Open Sans" w:hAnsi="Open Sans" w:cs="Open Sans"/>
          <w:sz w:val="32"/>
          <w:szCs w:val="32"/>
        </w:rPr>
      </w:pPr>
    </w:p>
    <w:p w14:paraId="2E612220" w14:textId="46A7A88A" w:rsidR="00E226A1" w:rsidRPr="00FF21D0" w:rsidRDefault="00E226A1" w:rsidP="00E226A1">
      <w:pPr>
        <w:tabs>
          <w:tab w:val="left" w:pos="3901"/>
        </w:tabs>
        <w:rPr>
          <w:rFonts w:ascii="Open Sans" w:hAnsi="Open Sans" w:cs="Open Sans"/>
          <w:sz w:val="32"/>
          <w:szCs w:val="32"/>
        </w:rPr>
      </w:pPr>
      <w:r w:rsidRPr="00FF21D0">
        <w:rPr>
          <w:rFonts w:ascii="Open Sans" w:hAnsi="Open Sans" w:cs="Open Sans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59EEC7B4" wp14:editId="0A656600">
            <wp:simplePos x="0" y="0"/>
            <wp:positionH relativeFrom="column">
              <wp:posOffset>1819275</wp:posOffset>
            </wp:positionH>
            <wp:positionV relativeFrom="paragraph">
              <wp:posOffset>17481</wp:posOffset>
            </wp:positionV>
            <wp:extent cx="3521710" cy="2639695"/>
            <wp:effectExtent l="165100" t="165100" r="161290" b="167005"/>
            <wp:wrapNone/>
            <wp:docPr id="62" name="Grafik 9">
              <a:extLst xmlns:a="http://schemas.openxmlformats.org/drawingml/2006/main">
                <a:ext uri="{FF2B5EF4-FFF2-40B4-BE49-F238E27FC236}">
                  <a16:creationId xmlns:a16="http://schemas.microsoft.com/office/drawing/2014/main" id="{3EAA609A-5510-CC45-9452-1444ED6DF9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>
                      <a:extLst>
                        <a:ext uri="{FF2B5EF4-FFF2-40B4-BE49-F238E27FC236}">
                          <a16:creationId xmlns:a16="http://schemas.microsoft.com/office/drawing/2014/main" id="{3EAA609A-5510-CC45-9452-1444ED6DF9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2639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1D0">
        <w:rPr>
          <w:rFonts w:ascii="Open Sans" w:hAnsi="Open Sans" w:cs="Open Sans"/>
          <w:sz w:val="32"/>
          <w:szCs w:val="32"/>
        </w:rPr>
        <w:tab/>
      </w:r>
    </w:p>
    <w:p w14:paraId="09F2570E" w14:textId="77777777" w:rsidR="00E226A1" w:rsidRPr="00FF21D0" w:rsidRDefault="00E226A1" w:rsidP="00E226A1">
      <w:pPr>
        <w:rPr>
          <w:rFonts w:ascii="Open Sans" w:hAnsi="Open Sans" w:cs="Open Sans"/>
          <w:sz w:val="32"/>
          <w:szCs w:val="32"/>
        </w:rPr>
      </w:pPr>
    </w:p>
    <w:p w14:paraId="46BB94EC" w14:textId="2B640728" w:rsidR="00E226A1" w:rsidRPr="00FF21D0" w:rsidRDefault="00E226A1" w:rsidP="00E226A1">
      <w:pPr>
        <w:rPr>
          <w:rFonts w:ascii="Open Sans" w:hAnsi="Open Sans" w:cs="Open Sans"/>
          <w:sz w:val="32"/>
          <w:szCs w:val="32"/>
        </w:rPr>
      </w:pPr>
    </w:p>
    <w:p w14:paraId="1381BD6A" w14:textId="478ECB1D" w:rsidR="00E226A1" w:rsidRPr="00FF21D0" w:rsidRDefault="00E226A1" w:rsidP="00E226A1">
      <w:pPr>
        <w:rPr>
          <w:rFonts w:ascii="Open Sans" w:hAnsi="Open Sans" w:cs="Open Sans"/>
          <w:sz w:val="32"/>
          <w:szCs w:val="32"/>
        </w:rPr>
      </w:pPr>
    </w:p>
    <w:p w14:paraId="53324C04" w14:textId="4CD9D62F" w:rsidR="00E226A1" w:rsidRPr="00FF21D0" w:rsidRDefault="00E226A1" w:rsidP="00E226A1">
      <w:pPr>
        <w:rPr>
          <w:rFonts w:ascii="Open Sans" w:hAnsi="Open Sans" w:cs="Open Sans"/>
          <w:sz w:val="32"/>
          <w:szCs w:val="32"/>
        </w:rPr>
      </w:pPr>
    </w:p>
    <w:p w14:paraId="0CB19B16" w14:textId="0DED0D29" w:rsidR="00E226A1" w:rsidRPr="00FF21D0" w:rsidRDefault="00E226A1" w:rsidP="00E226A1">
      <w:pPr>
        <w:rPr>
          <w:rFonts w:ascii="Open Sans" w:hAnsi="Open Sans" w:cs="Open Sans"/>
          <w:sz w:val="32"/>
          <w:szCs w:val="32"/>
        </w:rPr>
      </w:pPr>
    </w:p>
    <w:p w14:paraId="2195095B" w14:textId="75BEDAEC" w:rsidR="00E226A1" w:rsidRPr="00FF21D0" w:rsidRDefault="00E226A1" w:rsidP="00E226A1">
      <w:pPr>
        <w:rPr>
          <w:rFonts w:ascii="Open Sans" w:hAnsi="Open Sans" w:cs="Open Sans"/>
          <w:sz w:val="32"/>
          <w:szCs w:val="32"/>
        </w:rPr>
      </w:pPr>
    </w:p>
    <w:p w14:paraId="15649068" w14:textId="5BFAA5D6" w:rsidR="00E226A1" w:rsidRPr="00FF21D0" w:rsidRDefault="00C6291E" w:rsidP="00E226A1">
      <w:pPr>
        <w:rPr>
          <w:rFonts w:ascii="Open Sans" w:hAnsi="Open Sans" w:cs="Open Sans"/>
          <w:sz w:val="32"/>
          <w:szCs w:val="32"/>
        </w:rPr>
      </w:pPr>
      <w:r w:rsidRPr="00C6291E"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2F39EC2" wp14:editId="4851D443">
                <wp:simplePos x="0" y="0"/>
                <wp:positionH relativeFrom="column">
                  <wp:posOffset>4346053</wp:posOffset>
                </wp:positionH>
                <wp:positionV relativeFrom="paragraph">
                  <wp:posOffset>625198</wp:posOffset>
                </wp:positionV>
                <wp:extent cx="2448106" cy="246221"/>
                <wp:effectExtent l="0" t="0" r="0" b="0"/>
                <wp:wrapNone/>
                <wp:docPr id="87" name="Textfeld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0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299C85" w14:textId="77777777" w:rsidR="00C6291E" w:rsidRDefault="00C6291E" w:rsidP="00C6291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A6A6A6" w:themeColor="background1" w:themeShade="A6"/>
                                <w:kern w:val="24"/>
                                <w:sz w:val="20"/>
                                <w:szCs w:val="20"/>
                              </w:rPr>
                              <w:t>Screenshot App„Klötzchen“ © Heiko Etzold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39EC2" id="Textfeld 12" o:spid="_x0000_s1045" type="#_x0000_t202" style="position:absolute;margin-left:342.2pt;margin-top:49.25pt;width:192.75pt;height:19.4pt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" filled="f" stroked="f">
                <v:textbox style="mso-fit-shape-to-text:t">
                  <w:txbxContent>
                    <w:p w14:paraId="7E299C85" w14:textId="77777777" w:rsidR="00C6291E" w:rsidRDefault="00C6291E" w:rsidP="00C6291E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 xml:space="preserve">Screenshot </w:t>
                      </w:r>
                      <w:proofErr w:type="spellStart"/>
                      <w:proofErr w:type="gramStart"/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>App„</w:t>
                      </w:r>
                      <w:proofErr w:type="gramEnd"/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>Klötzchen</w:t>
                      </w:r>
                      <w:proofErr w:type="spellEnd"/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 xml:space="preserve">“ © Heiko 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>Etzold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90AABFD" w14:textId="77777777" w:rsidR="00E226A1" w:rsidRPr="00FF21D0" w:rsidRDefault="00E226A1" w:rsidP="00E226A1">
      <w:pPr>
        <w:jc w:val="right"/>
        <w:rPr>
          <w:rFonts w:ascii="Open Sans" w:hAnsi="Open Sans" w:cs="Open Sans"/>
          <w:sz w:val="32"/>
          <w:szCs w:val="32"/>
        </w:rPr>
        <w:sectPr w:rsidR="00E226A1" w:rsidRPr="00FF21D0" w:rsidSect="00D313E0">
          <w:headerReference w:type="first" r:id="rId37"/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</w:p>
    <w:p w14:paraId="7E60EBEA" w14:textId="1DB2B456" w:rsidR="00E226A1" w:rsidRPr="005E6891" w:rsidRDefault="00E226A1" w:rsidP="00E226A1">
      <w:pPr>
        <w:jc w:val="center"/>
        <w:rPr>
          <w:rFonts w:ascii="Open Sans" w:hAnsi="Open Sans" w:cs="Open Sans"/>
          <w:b/>
          <w:color w:val="428891"/>
          <w:sz w:val="32"/>
          <w:szCs w:val="32"/>
          <w:lang w:val="en-US"/>
        </w:rPr>
      </w:pPr>
      <w:r w:rsidRPr="005E6891">
        <w:rPr>
          <w:rFonts w:ascii="Open Sans" w:hAnsi="Open Sans" w:cs="Open Sans"/>
          <w:b/>
          <w:color w:val="428891"/>
          <w:sz w:val="32"/>
          <w:szCs w:val="32"/>
          <w:lang w:val="en-US"/>
        </w:rPr>
        <w:lastRenderedPageBreak/>
        <w:t>Klötzchen-App (plugged-in)</w:t>
      </w:r>
    </w:p>
    <w:p w14:paraId="70114474" w14:textId="67435FEE" w:rsidR="005F6827" w:rsidRPr="005E6891" w:rsidRDefault="00E226A1" w:rsidP="00E226A1">
      <w:pPr>
        <w:jc w:val="center"/>
        <w:rPr>
          <w:rFonts w:ascii="Open Sans" w:hAnsi="Open Sans" w:cs="Open Sans"/>
          <w:b/>
          <w:color w:val="428891"/>
          <w:sz w:val="32"/>
          <w:szCs w:val="32"/>
          <w:lang w:val="en-US"/>
        </w:rPr>
      </w:pPr>
      <w:r w:rsidRPr="00FF21D0">
        <w:rPr>
          <w:rFonts w:ascii="Open Sans" w:eastAsia="Times New Roman" w:hAnsi="Open Sans" w:cs="Open Sans"/>
          <w:noProof/>
          <w:color w:val="auto"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779698B8" wp14:editId="36B0336F">
            <wp:simplePos x="0" y="0"/>
            <wp:positionH relativeFrom="column">
              <wp:posOffset>1971585</wp:posOffset>
            </wp:positionH>
            <wp:positionV relativeFrom="paragraph">
              <wp:posOffset>732551</wp:posOffset>
            </wp:positionV>
            <wp:extent cx="2256312" cy="1596363"/>
            <wp:effectExtent l="0" t="0" r="4445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312" cy="159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1D0">
        <w:rPr>
          <w:rFonts w:ascii="Open Sans" w:hAnsi="Open Sans" w:cs="Open Sans"/>
          <w:b/>
          <w:noProof/>
          <w:color w:val="42889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1D5597" wp14:editId="2A93E9F7">
                <wp:simplePos x="0" y="0"/>
                <wp:positionH relativeFrom="column">
                  <wp:posOffset>-452456</wp:posOffset>
                </wp:positionH>
                <wp:positionV relativeFrom="paragraph">
                  <wp:posOffset>112170</wp:posOffset>
                </wp:positionV>
                <wp:extent cx="7144834" cy="3343835"/>
                <wp:effectExtent l="0" t="0" r="0" b="0"/>
                <wp:wrapNone/>
                <wp:docPr id="5" name="Inhaltsplatzhalt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FCAF1B-C5B3-2947-ADBA-6227E0D36AD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4834" cy="334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9D754" w14:textId="77777777" w:rsidR="00E226A1" w:rsidRPr="00E226A1" w:rsidRDefault="00E226A1" w:rsidP="00E226A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E226A1">
                              <w:rPr>
                                <w:rFonts w:ascii="Open Sans" w:eastAsia="Open Sans" w:hAnsi="Open Sans" w:cs="Open Sans"/>
                                <w:color w:val="428891"/>
                                <w:kern w:val="24"/>
                                <w:sz w:val="32"/>
                                <w:szCs w:val="32"/>
                              </w:rPr>
                              <w:t>AUFGABENSTELLUNG:</w:t>
                            </w:r>
                          </w:p>
                          <w:p w14:paraId="7316AB92" w14:textId="676F8D4B" w:rsidR="00E226A1" w:rsidRPr="00E226A1" w:rsidRDefault="00E226A1" w:rsidP="00E226A1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226A1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Programmieren Sie folgendes Würfelgebäude:</w:t>
                            </w:r>
                          </w:p>
                          <w:p w14:paraId="3D8C6D75" w14:textId="4ACCF6F1" w:rsidR="00E226A1" w:rsidRDefault="00E226A1" w:rsidP="00E226A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342A5311" w14:textId="078361E8" w:rsidR="00E226A1" w:rsidRDefault="00E226A1" w:rsidP="00E226A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564FA519" w14:textId="487D832D" w:rsidR="00E226A1" w:rsidRDefault="00E226A1" w:rsidP="00E226A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121E400C" w14:textId="150363D5" w:rsidR="00E226A1" w:rsidRDefault="00E226A1" w:rsidP="00E226A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5B3199C7" w14:textId="18E55045" w:rsidR="00E226A1" w:rsidRDefault="00E226A1" w:rsidP="00E226A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63FD244C" w14:textId="77777777" w:rsidR="00E226A1" w:rsidRPr="00E226A1" w:rsidRDefault="00E226A1" w:rsidP="00E226A1">
                            <w:pPr>
                              <w:pStyle w:val="Listenabsatz"/>
                              <w:spacing w:after="0" w:line="240" w:lineRule="auto"/>
                              <w:ind w:left="1080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4E40EF96" w14:textId="77777777" w:rsidR="00E226A1" w:rsidRPr="00E226A1" w:rsidRDefault="00E226A1" w:rsidP="00E226A1">
                            <w:pPr>
                              <w:pStyle w:val="Listenabsatz"/>
                              <w:spacing w:after="0" w:line="240" w:lineRule="auto"/>
                              <w:ind w:left="1080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47C0FC32" w14:textId="28DBA301" w:rsidR="00E226A1" w:rsidRPr="00E226A1" w:rsidRDefault="00E226A1" w:rsidP="00E226A1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226A1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Finden Sie eine Möglichkeiten Ihren gefunden Programmcode mit Hilfe von Schleifen (siehe Begleitmaterial) </w:t>
                            </w:r>
                            <w:r w:rsidR="005F682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zu </w:t>
                            </w:r>
                            <w:r w:rsidRPr="00E226A1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verkürzen?</w:t>
                            </w:r>
                          </w:p>
                          <w:p w14:paraId="5197E341" w14:textId="77777777" w:rsidR="00E226A1" w:rsidRPr="00E226A1" w:rsidRDefault="00E226A1" w:rsidP="00E226A1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226A1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Wie würden Sie dieses Tool mit Kindern nutzen?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D5597" id="_x0000_s1046" type="#_x0000_t202" style="position:absolute;left:0;text-align:left;margin-left:-35.65pt;margin-top:8.85pt;width:562.6pt;height:263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" filled="f" stroked="f">
                <v:textbox>
                  <w:txbxContent>
                    <w:p w14:paraId="7089D754" w14:textId="77777777" w:rsidR="00E226A1" w:rsidRPr="00E226A1" w:rsidRDefault="00E226A1" w:rsidP="00E226A1">
                      <w:pPr>
                        <w:pStyle w:val="Standard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E226A1">
                        <w:rPr>
                          <w:rFonts w:ascii="Open Sans" w:eastAsia="Open Sans" w:hAnsi="Open Sans" w:cs="Open Sans"/>
                          <w:color w:val="428891"/>
                          <w:kern w:val="24"/>
                          <w:sz w:val="32"/>
                          <w:szCs w:val="32"/>
                        </w:rPr>
                        <w:t>AUFGABENSTELLUNG:</w:t>
                      </w:r>
                    </w:p>
                    <w:p w14:paraId="7316AB92" w14:textId="676F8D4B" w:rsidR="00E226A1" w:rsidRPr="00E226A1" w:rsidRDefault="00E226A1" w:rsidP="00E226A1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E226A1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Programmieren Sie folgendes Würfelgebäude:</w:t>
                      </w:r>
                    </w:p>
                    <w:p w14:paraId="3D8C6D75" w14:textId="4ACCF6F1" w:rsidR="00E226A1" w:rsidRDefault="00E226A1" w:rsidP="00E226A1">
                      <w:pPr>
                        <w:spacing w:after="0" w:line="240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</w:p>
                    <w:p w14:paraId="342A5311" w14:textId="078361E8" w:rsidR="00E226A1" w:rsidRDefault="00E226A1" w:rsidP="00E226A1">
                      <w:pPr>
                        <w:spacing w:after="0" w:line="240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</w:p>
                    <w:p w14:paraId="564FA519" w14:textId="487D832D" w:rsidR="00E226A1" w:rsidRDefault="00E226A1" w:rsidP="00E226A1">
                      <w:pPr>
                        <w:spacing w:after="0" w:line="240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</w:p>
                    <w:p w14:paraId="121E400C" w14:textId="150363D5" w:rsidR="00E226A1" w:rsidRDefault="00E226A1" w:rsidP="00E226A1">
                      <w:pPr>
                        <w:spacing w:after="0" w:line="240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</w:p>
                    <w:p w14:paraId="5B3199C7" w14:textId="18E55045" w:rsidR="00E226A1" w:rsidRDefault="00E226A1" w:rsidP="00E226A1">
                      <w:pPr>
                        <w:spacing w:after="0" w:line="240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</w:p>
                    <w:p w14:paraId="63FD244C" w14:textId="77777777" w:rsidR="00E226A1" w:rsidRPr="00E226A1" w:rsidRDefault="00E226A1" w:rsidP="00E226A1">
                      <w:pPr>
                        <w:pStyle w:val="Listenabsatz"/>
                        <w:spacing w:after="0" w:line="240" w:lineRule="auto"/>
                        <w:ind w:left="1080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</w:p>
                    <w:p w14:paraId="4E40EF96" w14:textId="77777777" w:rsidR="00E226A1" w:rsidRPr="00E226A1" w:rsidRDefault="00E226A1" w:rsidP="00E226A1">
                      <w:pPr>
                        <w:pStyle w:val="Listenabsatz"/>
                        <w:spacing w:after="0" w:line="240" w:lineRule="auto"/>
                        <w:ind w:left="1080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</w:p>
                    <w:p w14:paraId="47C0FC32" w14:textId="28DBA301" w:rsidR="00E226A1" w:rsidRPr="00E226A1" w:rsidRDefault="00E226A1" w:rsidP="00E226A1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E226A1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Finden Sie eine Möglichkeiten Ihren gefunden Programmcode mit Hilfe von Schleifen (siehe Begleitmaterial) </w:t>
                      </w:r>
                      <w:r w:rsidR="005F682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zu </w:t>
                      </w:r>
                      <w:r w:rsidRPr="00E226A1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verkürzen?</w:t>
                      </w:r>
                    </w:p>
                    <w:p w14:paraId="5197E341" w14:textId="77777777" w:rsidR="00E226A1" w:rsidRPr="00E226A1" w:rsidRDefault="00E226A1" w:rsidP="00E226A1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E226A1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Wie würden Sie dieses Tool mit Kindern nutzen?</w:t>
                      </w:r>
                    </w:p>
                  </w:txbxContent>
                </v:textbox>
              </v:shape>
            </w:pict>
          </mc:Fallback>
        </mc:AlternateContent>
      </w:r>
    </w:p>
    <w:p w14:paraId="55AEE906" w14:textId="77777777" w:rsidR="005F6827" w:rsidRPr="005E6891" w:rsidRDefault="005F6827" w:rsidP="005F6827">
      <w:pPr>
        <w:rPr>
          <w:rFonts w:ascii="Open Sans" w:hAnsi="Open Sans" w:cs="Open Sans"/>
          <w:sz w:val="32"/>
          <w:szCs w:val="32"/>
          <w:lang w:val="en-US"/>
        </w:rPr>
      </w:pPr>
    </w:p>
    <w:p w14:paraId="37F1ED7B" w14:textId="77777777" w:rsidR="005F6827" w:rsidRPr="005E6891" w:rsidRDefault="005F6827" w:rsidP="005F6827">
      <w:pPr>
        <w:rPr>
          <w:rFonts w:ascii="Open Sans" w:hAnsi="Open Sans" w:cs="Open Sans"/>
          <w:sz w:val="32"/>
          <w:szCs w:val="32"/>
          <w:lang w:val="en-US"/>
        </w:rPr>
      </w:pPr>
    </w:p>
    <w:p w14:paraId="76C97B76" w14:textId="77777777" w:rsidR="005F6827" w:rsidRPr="005E6891" w:rsidRDefault="005F6827" w:rsidP="005F6827">
      <w:pPr>
        <w:rPr>
          <w:rFonts w:ascii="Open Sans" w:hAnsi="Open Sans" w:cs="Open Sans"/>
          <w:sz w:val="32"/>
          <w:szCs w:val="32"/>
          <w:lang w:val="en-US"/>
        </w:rPr>
      </w:pPr>
    </w:p>
    <w:p w14:paraId="48F0EFBC" w14:textId="77777777" w:rsidR="005F6827" w:rsidRPr="005E6891" w:rsidRDefault="005F6827" w:rsidP="005F6827">
      <w:pPr>
        <w:rPr>
          <w:rFonts w:ascii="Open Sans" w:hAnsi="Open Sans" w:cs="Open Sans"/>
          <w:sz w:val="32"/>
          <w:szCs w:val="32"/>
          <w:lang w:val="en-US"/>
        </w:rPr>
      </w:pPr>
    </w:p>
    <w:p w14:paraId="08C36B23" w14:textId="77777777" w:rsidR="005F6827" w:rsidRPr="005E6891" w:rsidRDefault="005F6827" w:rsidP="005F6827">
      <w:pPr>
        <w:rPr>
          <w:rFonts w:ascii="Open Sans" w:hAnsi="Open Sans" w:cs="Open Sans"/>
          <w:sz w:val="32"/>
          <w:szCs w:val="32"/>
          <w:lang w:val="en-US"/>
        </w:rPr>
      </w:pPr>
    </w:p>
    <w:p w14:paraId="17FE6A73" w14:textId="77777777" w:rsidR="005F6827" w:rsidRPr="005E6891" w:rsidRDefault="005F6827" w:rsidP="005F6827">
      <w:pPr>
        <w:rPr>
          <w:rFonts w:ascii="Open Sans" w:hAnsi="Open Sans" w:cs="Open Sans"/>
          <w:sz w:val="32"/>
          <w:szCs w:val="32"/>
          <w:lang w:val="en-US"/>
        </w:rPr>
      </w:pPr>
    </w:p>
    <w:p w14:paraId="1EC4140A" w14:textId="1646712E" w:rsidR="005F6827" w:rsidRPr="005E6891" w:rsidRDefault="005F6827" w:rsidP="005F6827">
      <w:pPr>
        <w:rPr>
          <w:rFonts w:ascii="Open Sans" w:hAnsi="Open Sans" w:cs="Open Sans"/>
          <w:sz w:val="32"/>
          <w:szCs w:val="32"/>
          <w:lang w:val="en-US"/>
        </w:rPr>
      </w:pPr>
    </w:p>
    <w:p w14:paraId="2F4EE9AB" w14:textId="77777777" w:rsidR="005F6827" w:rsidRPr="005E6891" w:rsidRDefault="005F6827" w:rsidP="005F6827">
      <w:pPr>
        <w:rPr>
          <w:rFonts w:ascii="Open Sans" w:hAnsi="Open Sans" w:cs="Open Sans"/>
          <w:sz w:val="32"/>
          <w:szCs w:val="32"/>
          <w:lang w:val="en-US"/>
        </w:rPr>
      </w:pPr>
    </w:p>
    <w:p w14:paraId="2770BC6B" w14:textId="38970597" w:rsidR="005F6827" w:rsidRPr="005E6891" w:rsidRDefault="00C6291E" w:rsidP="005F6827">
      <w:pPr>
        <w:rPr>
          <w:rFonts w:ascii="Open Sans" w:hAnsi="Open Sans" w:cs="Open Sans"/>
          <w:sz w:val="32"/>
          <w:szCs w:val="32"/>
          <w:lang w:val="en-US"/>
        </w:rPr>
      </w:pPr>
      <w:r w:rsidRPr="00C6291E"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48C5199" wp14:editId="536C2AF7">
                <wp:simplePos x="0" y="0"/>
                <wp:positionH relativeFrom="column">
                  <wp:posOffset>4322619</wp:posOffset>
                </wp:positionH>
                <wp:positionV relativeFrom="paragraph">
                  <wp:posOffset>676910</wp:posOffset>
                </wp:positionV>
                <wp:extent cx="2448106" cy="246221"/>
                <wp:effectExtent l="0" t="0" r="0" b="0"/>
                <wp:wrapNone/>
                <wp:docPr id="88" name="Textfeld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0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0F5C57" w14:textId="77777777" w:rsidR="00C6291E" w:rsidRDefault="00C6291E" w:rsidP="00C6291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A6A6A6" w:themeColor="background1" w:themeShade="A6"/>
                                <w:kern w:val="24"/>
                                <w:sz w:val="20"/>
                                <w:szCs w:val="20"/>
                              </w:rPr>
                              <w:t>Screenshot App„Klötzchen“ © Heiko Etzold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C5199" id="_x0000_s1047" type="#_x0000_t202" style="position:absolute;margin-left:340.35pt;margin-top:53.3pt;width:192.75pt;height:19.4pt;z-index:25176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" filled="f" stroked="f">
                <v:textbox style="mso-fit-shape-to-text:t">
                  <w:txbxContent>
                    <w:p w14:paraId="520F5C57" w14:textId="77777777" w:rsidR="00C6291E" w:rsidRDefault="00C6291E" w:rsidP="00C6291E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 xml:space="preserve">Screenshot </w:t>
                      </w:r>
                      <w:proofErr w:type="spellStart"/>
                      <w:proofErr w:type="gramStart"/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>App„</w:t>
                      </w:r>
                      <w:proofErr w:type="gramEnd"/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>Klötzchen</w:t>
                      </w:r>
                      <w:proofErr w:type="spellEnd"/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 xml:space="preserve">“ © Heiko 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>Etzold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91AE548" w14:textId="62FE1E30" w:rsidR="005F6827" w:rsidRPr="005E6891" w:rsidRDefault="005F6827" w:rsidP="005F6827">
      <w:pPr>
        <w:jc w:val="right"/>
        <w:rPr>
          <w:rFonts w:ascii="Open Sans" w:hAnsi="Open Sans" w:cs="Open Sans"/>
          <w:sz w:val="32"/>
          <w:szCs w:val="32"/>
          <w:lang w:val="en-US"/>
        </w:rPr>
        <w:sectPr w:rsidR="005F6827" w:rsidRPr="005E6891" w:rsidSect="00D313E0"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</w:p>
    <w:p w14:paraId="7B3DB1AC" w14:textId="0348428B" w:rsidR="009D3377" w:rsidRPr="00FF21D0" w:rsidRDefault="009D3377" w:rsidP="009D3377">
      <w:pPr>
        <w:tabs>
          <w:tab w:val="left" w:pos="9360"/>
        </w:tabs>
        <w:jc w:val="center"/>
        <w:rPr>
          <w:rFonts w:ascii="Open Sans" w:hAnsi="Open Sans" w:cs="Open Sans"/>
          <w:b/>
          <w:color w:val="428891"/>
          <w:sz w:val="32"/>
          <w:szCs w:val="32"/>
          <w:lang w:val="en-US"/>
        </w:rPr>
      </w:pPr>
      <w:r w:rsidRPr="00FF21D0">
        <w:rPr>
          <w:rFonts w:ascii="Open Sans" w:hAnsi="Open Sans" w:cs="Open San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9E68FC" wp14:editId="1D05066F">
                <wp:simplePos x="0" y="0"/>
                <wp:positionH relativeFrom="column">
                  <wp:posOffset>-297814</wp:posOffset>
                </wp:positionH>
                <wp:positionV relativeFrom="paragraph">
                  <wp:posOffset>394855</wp:posOffset>
                </wp:positionV>
                <wp:extent cx="6535882" cy="885190"/>
                <wp:effectExtent l="0" t="0" r="0" b="0"/>
                <wp:wrapNone/>
                <wp:docPr id="66" name="Textfeld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882" cy="885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20F508" w14:textId="77777777" w:rsidR="009D3377" w:rsidRPr="009D3377" w:rsidRDefault="009D3377" w:rsidP="009D3377">
                            <w:pPr>
                              <w:pStyle w:val="StandardWeb"/>
                              <w:spacing w:before="200" w:beforeAutospacing="0" w:after="0" w:afterAutospacing="0" w:line="21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9D337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Grundlagen des Programmierens erlernen, LEDs, Pins, Sensoren und Sounds steuern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9E68FC" id="_x0000_s1052" type="#_x0000_t202" style="position:absolute;left:0;text-align:left;margin-left:-23.45pt;margin-top:31.1pt;width:514.65pt;height:69.7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" filled="f" stroked="f">
                <v:textbox style="mso-fit-shape-to-text:t">
                  <w:txbxContent>
                    <w:p w14:paraId="4620F508" w14:textId="77777777" w:rsidR="009D3377" w:rsidRPr="009D3377" w:rsidRDefault="009D3377" w:rsidP="009D3377">
                      <w:pPr>
                        <w:pStyle w:val="StandardWeb"/>
                        <w:spacing w:before="200" w:beforeAutospacing="0" w:after="0" w:afterAutospacing="0" w:line="216" w:lineRule="auto"/>
                        <w:rPr>
                          <w:sz w:val="32"/>
                          <w:szCs w:val="32"/>
                        </w:rPr>
                      </w:pPr>
                      <w:r w:rsidRPr="009D337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Grundlagen des Programmierens erlernen, LEDs, Pins, Sensoren und Sounds steuern</w:t>
                      </w:r>
                    </w:p>
                  </w:txbxContent>
                </v:textbox>
              </v:shape>
            </w:pict>
          </mc:Fallback>
        </mc:AlternateContent>
      </w:r>
      <w:r w:rsidRPr="00FF21D0">
        <w:rPr>
          <w:rFonts w:ascii="Open Sans" w:hAnsi="Open Sans" w:cs="Open Sans"/>
          <w:b/>
          <w:color w:val="428891"/>
          <w:sz w:val="32"/>
          <w:szCs w:val="32"/>
          <w:lang w:val="en-US"/>
        </w:rPr>
        <w:t>Calliope mini (plugged in)</w:t>
      </w:r>
    </w:p>
    <w:p w14:paraId="405DD39E" w14:textId="548B62E6" w:rsidR="009D3377" w:rsidRPr="00FF21D0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3D1E83B9" w14:textId="11E075DF" w:rsidR="009D3377" w:rsidRPr="00FF21D0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1CF9814D" w14:textId="20525166" w:rsidR="009D3377" w:rsidRPr="00FF21D0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43D4C922" w14:textId="57C4DF4F" w:rsidR="009D3377" w:rsidRPr="00FF21D0" w:rsidRDefault="009D3377" w:rsidP="009D3377">
      <w:pPr>
        <w:tabs>
          <w:tab w:val="left" w:pos="1849"/>
        </w:tabs>
        <w:rPr>
          <w:rFonts w:ascii="Open Sans" w:hAnsi="Open Sans" w:cs="Open Sans"/>
          <w:sz w:val="32"/>
          <w:szCs w:val="32"/>
          <w:lang w:val="en-US"/>
        </w:rPr>
      </w:pPr>
      <w:r w:rsidRPr="00FF21D0"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4516F6" wp14:editId="41B6C3D2">
                <wp:simplePos x="0" y="0"/>
                <wp:positionH relativeFrom="column">
                  <wp:posOffset>3404812</wp:posOffset>
                </wp:positionH>
                <wp:positionV relativeFrom="paragraph">
                  <wp:posOffset>756516</wp:posOffset>
                </wp:positionV>
                <wp:extent cx="2906565" cy="338554"/>
                <wp:effectExtent l="0" t="0" r="0" b="0"/>
                <wp:wrapNone/>
                <wp:docPr id="69" name="Textfeld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565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F535C5" w14:textId="77777777" w:rsidR="009D3377" w:rsidRDefault="009D3377" w:rsidP="009D3377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7F7F7F" w:themeColor="text1" w:themeTint="80"/>
                                <w:kern w:val="24"/>
                                <w:sz w:val="32"/>
                                <w:szCs w:val="32"/>
                              </w:rPr>
                              <w:t>https://makecode.calliope.cc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516F6" id="Textfeld 10" o:spid="_x0000_s1053" type="#_x0000_t202" style="position:absolute;margin-left:268.1pt;margin-top:59.55pt;width:228.85pt;height:26.65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" filled="f" stroked="f">
                <v:textbox style="mso-fit-shape-to-text:t">
                  <w:txbxContent>
                    <w:p w14:paraId="0DF535C5" w14:textId="77777777" w:rsidR="009D3377" w:rsidRDefault="009D3377" w:rsidP="009D3377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="Open Sans" w:eastAsia="Open Sans" w:hAnsi="Open Sans" w:cs="Open Sans"/>
                          <w:color w:val="7F7F7F" w:themeColor="text1" w:themeTint="80"/>
                          <w:kern w:val="24"/>
                          <w:sz w:val="32"/>
                          <w:szCs w:val="32"/>
                        </w:rPr>
                        <w:t>https://makecode.calliope.cc</w:t>
                      </w:r>
                    </w:p>
                  </w:txbxContent>
                </v:textbox>
              </v:shape>
            </w:pict>
          </mc:Fallback>
        </mc:AlternateContent>
      </w:r>
      <w:r w:rsidRPr="00FF21D0"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C77575" wp14:editId="05601CB0">
                <wp:simplePos x="0" y="0"/>
                <wp:positionH relativeFrom="column">
                  <wp:posOffset>9577705</wp:posOffset>
                </wp:positionH>
                <wp:positionV relativeFrom="paragraph">
                  <wp:posOffset>1633855</wp:posOffset>
                </wp:positionV>
                <wp:extent cx="1537970" cy="193040"/>
                <wp:effectExtent l="0" t="0" r="0" b="0"/>
                <wp:wrapNone/>
                <wp:docPr id="67" name="Textfeld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193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6736E2" w14:textId="77777777" w:rsidR="009D3377" w:rsidRDefault="009D3377" w:rsidP="009D3377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7F7F7F" w:themeColor="text1" w:themeTint="80"/>
                                <w:kern w:val="24"/>
                                <w:sz w:val="32"/>
                                <w:szCs w:val="32"/>
                              </w:rPr>
                              <w:t>https://makecode.calliope.cc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77575" id="_x0000_s1054" type="#_x0000_t202" style="position:absolute;margin-left:754.15pt;margin-top:128.65pt;width:121.1pt;height:15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" filled="f" stroked="f">
                <v:textbox>
                  <w:txbxContent>
                    <w:p w14:paraId="056736E2" w14:textId="77777777" w:rsidR="009D3377" w:rsidRDefault="009D3377" w:rsidP="009D3377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="Open Sans" w:eastAsia="Open Sans" w:hAnsi="Open Sans" w:cs="Open Sans"/>
                          <w:color w:val="7F7F7F" w:themeColor="text1" w:themeTint="80"/>
                          <w:kern w:val="24"/>
                          <w:sz w:val="32"/>
                          <w:szCs w:val="32"/>
                        </w:rPr>
                        <w:t>https://makecode.calliope.cc</w:t>
                      </w:r>
                    </w:p>
                  </w:txbxContent>
                </v:textbox>
              </v:shape>
            </w:pict>
          </mc:Fallback>
        </mc:AlternateContent>
      </w:r>
      <w:r w:rsidRPr="00FF21D0">
        <w:rPr>
          <w:rFonts w:ascii="Open Sans" w:hAnsi="Open Sans" w:cs="Open Sans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633EC35B" wp14:editId="1C1CFEA5">
            <wp:simplePos x="0" y="0"/>
            <wp:positionH relativeFrom="column">
              <wp:posOffset>668424</wp:posOffset>
            </wp:positionH>
            <wp:positionV relativeFrom="paragraph">
              <wp:posOffset>47106</wp:posOffset>
            </wp:positionV>
            <wp:extent cx="2292711" cy="2091596"/>
            <wp:effectExtent l="25400" t="25400" r="82550" b="93345"/>
            <wp:wrapNone/>
            <wp:docPr id="68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53C61E22-160D-234A-AA13-524E45B364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53C61E22-160D-234A-AA13-524E45B364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711" cy="20915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1D0">
        <w:rPr>
          <w:rFonts w:ascii="Open Sans" w:hAnsi="Open Sans" w:cs="Open Sans"/>
          <w:sz w:val="32"/>
          <w:szCs w:val="32"/>
          <w:lang w:val="en-US"/>
        </w:rPr>
        <w:tab/>
      </w:r>
    </w:p>
    <w:p w14:paraId="7A0606D0" w14:textId="1CA2B637" w:rsidR="009D3377" w:rsidRPr="00FF21D0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45671304" w14:textId="79D807D6" w:rsidR="009D3377" w:rsidRPr="00FF21D0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2F7AFE05" w14:textId="0FCE0C0A" w:rsidR="009D3377" w:rsidRPr="00FF21D0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060D1972" w14:textId="42A8507C" w:rsidR="009D3377" w:rsidRPr="00FF21D0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36B7B064" w14:textId="73FA1331" w:rsidR="009D3377" w:rsidRPr="00FF21D0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7514D27C" w14:textId="1949AA13" w:rsidR="009D3377" w:rsidRPr="00FF21D0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4A1D4A37" w14:textId="5BBF4166" w:rsidR="009D3377" w:rsidRPr="00FF21D0" w:rsidRDefault="00C6291E" w:rsidP="009D3377">
      <w:pPr>
        <w:tabs>
          <w:tab w:val="left" w:pos="8841"/>
        </w:tabs>
        <w:rPr>
          <w:rFonts w:ascii="Open Sans" w:hAnsi="Open Sans" w:cs="Open Sans"/>
          <w:sz w:val="32"/>
          <w:szCs w:val="32"/>
          <w:lang w:val="en-US"/>
        </w:rPr>
        <w:sectPr w:rsidR="009D3377" w:rsidRPr="00FF21D0" w:rsidSect="00D313E0">
          <w:headerReference w:type="first" r:id="rId40"/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  <w:r w:rsidRPr="00C6291E"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6B5FAD4" wp14:editId="2F7B4BEB">
                <wp:simplePos x="0" y="0"/>
                <wp:positionH relativeFrom="column">
                  <wp:posOffset>3709497</wp:posOffset>
                </wp:positionH>
                <wp:positionV relativeFrom="paragraph">
                  <wp:posOffset>354965</wp:posOffset>
                </wp:positionV>
                <wp:extent cx="2839239" cy="246221"/>
                <wp:effectExtent l="0" t="0" r="0" b="0"/>
                <wp:wrapNone/>
                <wp:docPr id="91" name="Textfeld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239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3F0F12" w14:textId="77777777" w:rsidR="00C6291E" w:rsidRDefault="00C6291E" w:rsidP="00C6291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</w:rPr>
                              <w:t>Foto „Calliope“ von PIKAS digi. Lizenz: CC BY-SA 4.0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5FAD4" id="Textfeld 9" o:spid="_x0000_s1055" type="#_x0000_t202" style="position:absolute;margin-left:292.1pt;margin-top:27.95pt;width:223.55pt;height:19.4pt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" filled="f" stroked="f">
                <v:textbox style="mso-fit-shape-to-text:t">
                  <w:txbxContent>
                    <w:p w14:paraId="7E3F0F12" w14:textId="77777777" w:rsidR="00C6291E" w:rsidRDefault="00C6291E" w:rsidP="00C6291E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Foto „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Calliope</w:t>
                      </w:r>
                      <w:proofErr w:type="spellEnd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“ von PIKAS digi. Lizenz: CC BY-SA 4.0</w:t>
                      </w:r>
                    </w:p>
                  </w:txbxContent>
                </v:textbox>
              </v:shape>
            </w:pict>
          </mc:Fallback>
        </mc:AlternateContent>
      </w:r>
      <w:r w:rsidR="009D3377" w:rsidRPr="00FF21D0">
        <w:rPr>
          <w:rFonts w:ascii="Open Sans" w:hAnsi="Open Sans" w:cs="Open Sans"/>
          <w:sz w:val="32"/>
          <w:szCs w:val="32"/>
          <w:lang w:val="en-US"/>
        </w:rPr>
        <w:tab/>
      </w:r>
    </w:p>
    <w:p w14:paraId="2132BEDD" w14:textId="79CCB55F" w:rsidR="009D3377" w:rsidRPr="00A46B17" w:rsidRDefault="009D3377" w:rsidP="009D3377">
      <w:pPr>
        <w:tabs>
          <w:tab w:val="left" w:pos="4443"/>
        </w:tabs>
        <w:jc w:val="center"/>
        <w:rPr>
          <w:rFonts w:ascii="Open Sans" w:hAnsi="Open Sans" w:cs="Open Sans"/>
          <w:b/>
          <w:color w:val="428891"/>
          <w:sz w:val="32"/>
          <w:szCs w:val="32"/>
          <w:lang w:val="en-US"/>
        </w:rPr>
      </w:pPr>
      <w:r w:rsidRPr="00FF21D0">
        <w:rPr>
          <w:rFonts w:ascii="Open Sans" w:hAnsi="Open Sans" w:cs="Open Sans"/>
          <w:b/>
          <w:noProof/>
          <w:color w:val="42889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2BF4E4" wp14:editId="4E025F35">
                <wp:simplePos x="0" y="0"/>
                <wp:positionH relativeFrom="column">
                  <wp:posOffset>-296055</wp:posOffset>
                </wp:positionH>
                <wp:positionV relativeFrom="paragraph">
                  <wp:posOffset>461614</wp:posOffset>
                </wp:positionV>
                <wp:extent cx="6788534" cy="2133600"/>
                <wp:effectExtent l="0" t="0" r="0" b="0"/>
                <wp:wrapNone/>
                <wp:docPr id="70" name="Inhaltsplatzhalter 2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88534" cy="2133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F0E936" w14:textId="77777777" w:rsidR="009D3377" w:rsidRPr="009D3377" w:rsidRDefault="009D3377" w:rsidP="009D3377">
                            <w:pPr>
                              <w:pStyle w:val="StandardWeb"/>
                              <w:spacing w:before="200" w:beforeAutospacing="0" w:after="0" w:afterAutospacing="0" w:line="21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9D3377">
                              <w:rPr>
                                <w:rFonts w:ascii="Open Sans" w:eastAsia="Open Sans" w:hAnsi="Open Sans" w:cs="Open Sans"/>
                                <w:color w:val="428891"/>
                                <w:kern w:val="24"/>
                                <w:sz w:val="32"/>
                                <w:szCs w:val="32"/>
                              </w:rPr>
                              <w:t>AUFGABENSTELLUNGEN:</w:t>
                            </w:r>
                          </w:p>
                          <w:p w14:paraId="282F82E7" w14:textId="77777777" w:rsidR="009D3377" w:rsidRPr="009D3377" w:rsidRDefault="009D3377" w:rsidP="009D3377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D337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Erproben Sie die Calliope und Ihre Funktionen</w:t>
                            </w:r>
                          </w:p>
                          <w:p w14:paraId="41BD99EE" w14:textId="77777777" w:rsidR="009D3377" w:rsidRPr="009D3377" w:rsidRDefault="009D3377" w:rsidP="009D3377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D337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Können Sie sich vorstellen die Calliope in Ihrem </w:t>
                            </w:r>
                            <w:r w:rsidRPr="009D3377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Mathematik</w:t>
                            </w:r>
                            <w:r w:rsidRPr="009D337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-Unterricht einzusetzen?</w:t>
                            </w:r>
                          </w:p>
                          <w:p w14:paraId="21C71A47" w14:textId="0C4337A7" w:rsidR="009D3377" w:rsidRPr="009D3377" w:rsidRDefault="009D3377" w:rsidP="009D3377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D337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Wie würden Sie sie unterrichtlich einbinden?</w:t>
                            </w:r>
                            <w:r w:rsidRPr="009D3377">
                              <w:rPr>
                                <w:rFonts w:ascii="Open Sans" w:hAnsi="Open Sans" w:cs="Open Sans"/>
                                <w:b/>
                                <w:color w:val="42889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BF4E4" id="_x0000_s1056" style="position:absolute;left:0;text-align:left;margin-left:-23.3pt;margin-top:36.35pt;width:534.55pt;height:16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" filled="f" stroked="f">
                <o:lock v:ext="edit" grouping="t"/>
                <v:textbox>
                  <w:txbxContent>
                    <w:p w14:paraId="0FF0E936" w14:textId="77777777" w:rsidR="009D3377" w:rsidRPr="009D3377" w:rsidRDefault="009D3377" w:rsidP="009D3377">
                      <w:pPr>
                        <w:pStyle w:val="StandardWeb"/>
                        <w:spacing w:before="200" w:beforeAutospacing="0" w:after="0" w:afterAutospacing="0" w:line="216" w:lineRule="auto"/>
                        <w:rPr>
                          <w:sz w:val="32"/>
                          <w:szCs w:val="32"/>
                        </w:rPr>
                      </w:pPr>
                      <w:r w:rsidRPr="009D3377">
                        <w:rPr>
                          <w:rFonts w:ascii="Open Sans" w:eastAsia="Open Sans" w:hAnsi="Open Sans" w:cs="Open Sans"/>
                          <w:color w:val="428891"/>
                          <w:kern w:val="24"/>
                          <w:sz w:val="32"/>
                          <w:szCs w:val="32"/>
                        </w:rPr>
                        <w:t>AUFGABENSTELLUNGEN</w:t>
                      </w:r>
                      <w:bookmarkStart w:id="1" w:name="_GoBack"/>
                      <w:r w:rsidRPr="009D3377">
                        <w:rPr>
                          <w:rFonts w:ascii="Open Sans" w:eastAsia="Open Sans" w:hAnsi="Open Sans" w:cs="Open Sans"/>
                          <w:color w:val="428891"/>
                          <w:kern w:val="24"/>
                          <w:sz w:val="32"/>
                          <w:szCs w:val="32"/>
                        </w:rPr>
                        <w:t>:</w:t>
                      </w:r>
                    </w:p>
                    <w:p w14:paraId="282F82E7" w14:textId="77777777" w:rsidR="009D3377" w:rsidRPr="009D3377" w:rsidRDefault="009D3377" w:rsidP="009D3377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 w:line="216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9D337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Erproben Sie die </w:t>
                      </w:r>
                      <w:proofErr w:type="spellStart"/>
                      <w:r w:rsidRPr="009D337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Calliope</w:t>
                      </w:r>
                      <w:proofErr w:type="spellEnd"/>
                      <w:r w:rsidRPr="009D337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und Ihre Funktionen</w:t>
                      </w:r>
                    </w:p>
                    <w:p w14:paraId="41BD99EE" w14:textId="77777777" w:rsidR="009D3377" w:rsidRPr="009D3377" w:rsidRDefault="009D3377" w:rsidP="009D3377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 w:line="216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9D337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Kö</w:t>
                      </w:r>
                      <w:bookmarkEnd w:id="1"/>
                      <w:r w:rsidRPr="009D337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nnen Sie sich vorstellen die </w:t>
                      </w:r>
                      <w:proofErr w:type="spellStart"/>
                      <w:r w:rsidRPr="009D337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Calliope</w:t>
                      </w:r>
                      <w:proofErr w:type="spellEnd"/>
                      <w:r w:rsidRPr="009D337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in Ihrem </w:t>
                      </w:r>
                      <w:r w:rsidRPr="009D3377"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Mathematik</w:t>
                      </w:r>
                      <w:r w:rsidRPr="009D337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-Unterricht einzusetzen?</w:t>
                      </w:r>
                    </w:p>
                    <w:p w14:paraId="21C71A47" w14:textId="0C4337A7" w:rsidR="009D3377" w:rsidRPr="009D3377" w:rsidRDefault="009D3377" w:rsidP="009D3377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 w:line="216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9D337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Wie würden Sie sie unterrichtlich einbinden?</w:t>
                      </w:r>
                      <w:r w:rsidRPr="009D3377">
                        <w:rPr>
                          <w:rFonts w:ascii="Open Sans" w:hAnsi="Open Sans" w:cs="Open Sans"/>
                          <w:b/>
                          <w:color w:val="42889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46B17">
        <w:rPr>
          <w:rFonts w:ascii="Open Sans" w:hAnsi="Open Sans" w:cs="Open Sans"/>
          <w:b/>
          <w:color w:val="428891"/>
          <w:sz w:val="32"/>
          <w:szCs w:val="32"/>
          <w:lang w:val="en-US"/>
        </w:rPr>
        <w:t>C</w:t>
      </w:r>
      <w:r w:rsidRPr="00A46B17">
        <w:rPr>
          <w:rFonts w:ascii="Open Sans" w:hAnsi="Open Sans" w:cs="Open Sans"/>
          <w:noProof/>
          <w:lang w:val="en-US"/>
        </w:rPr>
        <w:t xml:space="preserve"> </w:t>
      </w:r>
      <w:r w:rsidRPr="00A46B17">
        <w:rPr>
          <w:rFonts w:ascii="Open Sans" w:hAnsi="Open Sans" w:cs="Open Sans"/>
          <w:b/>
          <w:color w:val="428891"/>
          <w:sz w:val="32"/>
          <w:szCs w:val="32"/>
          <w:lang w:val="en-US"/>
        </w:rPr>
        <w:t>alliope mini (plugged-in)</w:t>
      </w:r>
    </w:p>
    <w:p w14:paraId="7808F958" w14:textId="77777777" w:rsidR="009D3377" w:rsidRPr="00A46B17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79CB9B01" w14:textId="77777777" w:rsidR="009D3377" w:rsidRPr="00A46B17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7A6BA6E6" w14:textId="77777777" w:rsidR="009D3377" w:rsidRPr="00A46B17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786A9DB4" w14:textId="77777777" w:rsidR="009D3377" w:rsidRPr="00A46B17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48691F24" w14:textId="77777777" w:rsidR="009D3377" w:rsidRPr="00A46B17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3D570735" w14:textId="3D57025C" w:rsidR="009D3377" w:rsidRPr="00A46B17" w:rsidRDefault="00C6291E" w:rsidP="009D3377">
      <w:pPr>
        <w:rPr>
          <w:rFonts w:ascii="Open Sans" w:hAnsi="Open Sans" w:cs="Open Sans"/>
          <w:sz w:val="32"/>
          <w:szCs w:val="32"/>
          <w:lang w:val="en-US"/>
        </w:rPr>
      </w:pPr>
      <w:r w:rsidRPr="00FF21D0">
        <w:rPr>
          <w:rFonts w:ascii="Open Sans" w:hAnsi="Open Sans" w:cs="Open Sans"/>
          <w:b/>
          <w:noProof/>
          <w:color w:val="428891"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5B035B44" wp14:editId="2B8F4D58">
            <wp:simplePos x="0" y="0"/>
            <wp:positionH relativeFrom="column">
              <wp:posOffset>2416175</wp:posOffset>
            </wp:positionH>
            <wp:positionV relativeFrom="paragraph">
              <wp:posOffset>98079</wp:posOffset>
            </wp:positionV>
            <wp:extent cx="2060575" cy="1880235"/>
            <wp:effectExtent l="25400" t="25400" r="85725" b="88265"/>
            <wp:wrapNone/>
            <wp:docPr id="71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E0A4DF4D-2AEA-CE44-960E-C49FA540BA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>
                      <a:extLst>
                        <a:ext uri="{FF2B5EF4-FFF2-40B4-BE49-F238E27FC236}">
                          <a16:creationId xmlns:a16="http://schemas.microsoft.com/office/drawing/2014/main" id="{E0A4DF4D-2AEA-CE44-960E-C49FA540BA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8802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D8B5E" w14:textId="77777777" w:rsidR="009D3377" w:rsidRPr="00A46B17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4D0A7568" w14:textId="05FDEBBB" w:rsidR="009D3377" w:rsidRPr="00A46B17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7A58EED7" w14:textId="73157ED8" w:rsidR="009D3377" w:rsidRPr="00A46B17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16D86C59" w14:textId="668DAC92" w:rsidR="009D3377" w:rsidRPr="00A46B17" w:rsidRDefault="009D3377" w:rsidP="009D3377">
      <w:pPr>
        <w:rPr>
          <w:rFonts w:ascii="Open Sans" w:hAnsi="Open Sans" w:cs="Open Sans"/>
          <w:sz w:val="32"/>
          <w:szCs w:val="32"/>
          <w:lang w:val="en-US"/>
        </w:rPr>
      </w:pPr>
    </w:p>
    <w:p w14:paraId="2C14263F" w14:textId="1AB01BD5" w:rsidR="009D3377" w:rsidRPr="00A46B17" w:rsidRDefault="00C6291E" w:rsidP="009D3377">
      <w:pPr>
        <w:rPr>
          <w:rFonts w:ascii="Open Sans" w:hAnsi="Open Sans" w:cs="Open Sans"/>
          <w:sz w:val="32"/>
          <w:szCs w:val="32"/>
          <w:lang w:val="en-US"/>
        </w:rPr>
      </w:pPr>
      <w:r w:rsidRPr="00C6291E"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2B15C84" wp14:editId="52BC8FDE">
                <wp:simplePos x="0" y="0"/>
                <wp:positionH relativeFrom="column">
                  <wp:posOffset>3740728</wp:posOffset>
                </wp:positionH>
                <wp:positionV relativeFrom="paragraph">
                  <wp:posOffset>381750</wp:posOffset>
                </wp:positionV>
                <wp:extent cx="2839239" cy="246221"/>
                <wp:effectExtent l="0" t="0" r="0" b="0"/>
                <wp:wrapNone/>
                <wp:docPr id="94" name="Textfeld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239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4F142B" w14:textId="77777777" w:rsidR="00C6291E" w:rsidRDefault="00C6291E" w:rsidP="00C6291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</w:rPr>
                              <w:t>Foto „Calliope“ von PIKAS digi. Lizenz: CC BY-SA 4.0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15C84" id="_x0000_s1057" type="#_x0000_t202" style="position:absolute;margin-left:294.55pt;margin-top:30.05pt;width:223.55pt;height:19.4pt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" filled="f" stroked="f">
                <v:textbox style="mso-fit-shape-to-text:t">
                  <w:txbxContent>
                    <w:p w14:paraId="234F142B" w14:textId="77777777" w:rsidR="00C6291E" w:rsidRDefault="00C6291E" w:rsidP="00C6291E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Foto „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Calliope</w:t>
                      </w:r>
                      <w:proofErr w:type="spellEnd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“ von PIKAS digi. Lizenz: CC BY-SA 4.0</w:t>
                      </w:r>
                    </w:p>
                  </w:txbxContent>
                </v:textbox>
              </v:shape>
            </w:pict>
          </mc:Fallback>
        </mc:AlternateContent>
      </w:r>
    </w:p>
    <w:p w14:paraId="6ED195F1" w14:textId="77777777" w:rsidR="009D3377" w:rsidRPr="00A46B17" w:rsidRDefault="009D3377" w:rsidP="009D3377">
      <w:pPr>
        <w:jc w:val="right"/>
        <w:rPr>
          <w:rFonts w:ascii="Open Sans" w:hAnsi="Open Sans" w:cs="Open Sans"/>
          <w:sz w:val="32"/>
          <w:szCs w:val="32"/>
          <w:lang w:val="en-US"/>
        </w:rPr>
        <w:sectPr w:rsidR="009D3377" w:rsidRPr="00A46B17" w:rsidSect="00D313E0"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</w:p>
    <w:p w14:paraId="1FE1825E" w14:textId="08EEA947" w:rsidR="008165C8" w:rsidRPr="00775C12" w:rsidRDefault="008165C8" w:rsidP="009D3377">
      <w:pPr>
        <w:jc w:val="center"/>
        <w:rPr>
          <w:rFonts w:ascii="Open Sans" w:hAnsi="Open Sans" w:cs="Open Sans"/>
          <w:b/>
          <w:color w:val="428891"/>
          <w:sz w:val="32"/>
          <w:szCs w:val="32"/>
        </w:rPr>
      </w:pPr>
      <w:r w:rsidRPr="00FF21D0">
        <w:rPr>
          <w:rFonts w:ascii="Open Sans" w:hAnsi="Open Sans" w:cs="Open San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AFD919" wp14:editId="34BDAA98">
                <wp:simplePos x="0" y="0"/>
                <wp:positionH relativeFrom="column">
                  <wp:posOffset>-258466</wp:posOffset>
                </wp:positionH>
                <wp:positionV relativeFrom="paragraph">
                  <wp:posOffset>352269</wp:posOffset>
                </wp:positionV>
                <wp:extent cx="6843010" cy="958850"/>
                <wp:effectExtent l="0" t="0" r="0" b="0"/>
                <wp:wrapNone/>
                <wp:docPr id="72" name="Textfeld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010" cy="958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A3DFEF" w14:textId="77777777" w:rsidR="008165C8" w:rsidRPr="008165C8" w:rsidRDefault="008165C8" w:rsidP="008165C8">
                            <w:pPr>
                              <w:pStyle w:val="StandardWeb"/>
                              <w:spacing w:before="200" w:beforeAutospacing="0" w:after="0" w:afterAutospacing="0" w:line="21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8165C8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Grundlagen des Programmierens in online-Umgebungen erlernen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D919" id="_x0000_s1058" type="#_x0000_t202" style="position:absolute;left:0;text-align:left;margin-left:-20.35pt;margin-top:27.75pt;width:538.8pt;height:7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" filled="f" stroked="f">
                <v:textbox>
                  <w:txbxContent>
                    <w:p w14:paraId="1EA3DFEF" w14:textId="77777777" w:rsidR="008165C8" w:rsidRPr="008165C8" w:rsidRDefault="008165C8" w:rsidP="008165C8">
                      <w:pPr>
                        <w:pStyle w:val="StandardWeb"/>
                        <w:spacing w:before="200" w:beforeAutospacing="0" w:after="0" w:afterAutospacing="0" w:line="216" w:lineRule="auto"/>
                        <w:rPr>
                          <w:sz w:val="32"/>
                          <w:szCs w:val="32"/>
                        </w:rPr>
                      </w:pPr>
                      <w:r w:rsidRPr="008165C8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Grundlagen des Programmierens in online-Umgebungen erlernen  </w:t>
                      </w:r>
                    </w:p>
                  </w:txbxContent>
                </v:textbox>
              </v:shape>
            </w:pict>
          </mc:Fallback>
        </mc:AlternateContent>
      </w:r>
      <w:r w:rsidR="009D3377" w:rsidRPr="00775C12">
        <w:rPr>
          <w:rFonts w:ascii="Open Sans" w:hAnsi="Open Sans" w:cs="Open Sans"/>
          <w:b/>
          <w:color w:val="428891"/>
          <w:sz w:val="32"/>
          <w:szCs w:val="32"/>
        </w:rPr>
        <w:t>Online-Programmierum</w:t>
      </w:r>
      <w:bookmarkStart w:id="0" w:name="_GoBack"/>
      <w:bookmarkEnd w:id="0"/>
      <w:r w:rsidR="009D3377" w:rsidRPr="00775C12">
        <w:rPr>
          <w:rFonts w:ascii="Open Sans" w:hAnsi="Open Sans" w:cs="Open Sans"/>
          <w:b/>
          <w:color w:val="428891"/>
          <w:sz w:val="32"/>
          <w:szCs w:val="32"/>
        </w:rPr>
        <w:t>gebungen (plugged-in)</w:t>
      </w:r>
    </w:p>
    <w:p w14:paraId="5CD92AE8" w14:textId="68BC8ED3" w:rsidR="008165C8" w:rsidRPr="00775C12" w:rsidRDefault="008165C8" w:rsidP="008165C8">
      <w:pPr>
        <w:tabs>
          <w:tab w:val="left" w:pos="4450"/>
        </w:tabs>
        <w:rPr>
          <w:rFonts w:ascii="Open Sans" w:hAnsi="Open Sans" w:cs="Open Sans"/>
          <w:sz w:val="32"/>
          <w:szCs w:val="32"/>
        </w:rPr>
      </w:pPr>
      <w:r w:rsidRPr="00775C12">
        <w:rPr>
          <w:rFonts w:ascii="Open Sans" w:hAnsi="Open Sans" w:cs="Open Sans"/>
          <w:sz w:val="32"/>
          <w:szCs w:val="32"/>
        </w:rPr>
        <w:tab/>
      </w:r>
    </w:p>
    <w:p w14:paraId="29E1461C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63136817" w14:textId="0FB587CF" w:rsidR="008165C8" w:rsidRPr="00775C12" w:rsidRDefault="00C6291E" w:rsidP="008165C8">
      <w:pPr>
        <w:rPr>
          <w:rFonts w:ascii="Open Sans" w:hAnsi="Open Sans" w:cs="Open Sans"/>
          <w:sz w:val="32"/>
          <w:szCs w:val="32"/>
        </w:rPr>
      </w:pPr>
      <w:r w:rsidRPr="00FF21D0">
        <w:rPr>
          <w:rFonts w:ascii="Open Sans" w:hAnsi="Open Sans" w:cs="Open Sans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0B2C95DE" wp14:editId="404F550C">
            <wp:simplePos x="0" y="0"/>
            <wp:positionH relativeFrom="column">
              <wp:posOffset>24303</wp:posOffset>
            </wp:positionH>
            <wp:positionV relativeFrom="paragraph">
              <wp:posOffset>56977</wp:posOffset>
            </wp:positionV>
            <wp:extent cx="3315855" cy="2374722"/>
            <wp:effectExtent l="0" t="0" r="0" b="635"/>
            <wp:wrapNone/>
            <wp:docPr id="73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62D9E261-A736-1D41-9511-9457B2E9DD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62D9E261-A736-1D41-9511-9457B2E9DD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270" cy="2377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FFA7E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765ED80F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4DAC3970" w14:textId="2A2A0AC6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6909780E" w14:textId="63244E02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02D19825" w14:textId="7EDEA692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7FAD9F7C" w14:textId="6D97955C" w:rsidR="008165C8" w:rsidRPr="00775C12" w:rsidRDefault="00C6291E" w:rsidP="008165C8">
      <w:pPr>
        <w:rPr>
          <w:rFonts w:ascii="Open Sans" w:hAnsi="Open Sans" w:cs="Open Sans"/>
          <w:sz w:val="32"/>
          <w:szCs w:val="32"/>
        </w:rPr>
      </w:pPr>
      <w:r w:rsidRPr="00C6291E"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5F4B120" wp14:editId="754F9BD7">
                <wp:simplePos x="0" y="0"/>
                <wp:positionH relativeFrom="column">
                  <wp:posOffset>3062605</wp:posOffset>
                </wp:positionH>
                <wp:positionV relativeFrom="paragraph">
                  <wp:posOffset>1030894</wp:posOffset>
                </wp:positionV>
                <wp:extent cx="3860165" cy="245745"/>
                <wp:effectExtent l="0" t="0" r="0" b="0"/>
                <wp:wrapNone/>
                <wp:docPr id="95" name="Textfeld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1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FCAF83" w14:textId="77777777" w:rsidR="00C6291E" w:rsidRDefault="00C6291E" w:rsidP="00C6291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A6A6A6" w:themeColor="background1" w:themeShade="A6"/>
                                <w:kern w:val="24"/>
                                <w:sz w:val="20"/>
                                <w:szCs w:val="20"/>
                              </w:rPr>
                              <w:t>Screenshot App „Ronjas Roboter“ © Stiftung Haus der kleinen Forscher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4B120" id="Textfeld 13" o:spid="_x0000_s1059" type="#_x0000_t202" style="position:absolute;margin-left:241.15pt;margin-top:81.15pt;width:303.95pt;height:19.35pt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" filled="f" stroked="f">
                <v:textbox style="mso-fit-shape-to-text:t">
                  <w:txbxContent>
                    <w:p w14:paraId="1AFCAF83" w14:textId="77777777" w:rsidR="00C6291E" w:rsidRDefault="00C6291E" w:rsidP="00C6291E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>Screenshot App „Ronjas Roboter“ © Stiftung Haus der kleinen Forscher</w:t>
                      </w:r>
                    </w:p>
                  </w:txbxContent>
                </v:textbox>
              </v:shape>
            </w:pict>
          </mc:Fallback>
        </mc:AlternateContent>
      </w:r>
      <w:r w:rsidRPr="00FF21D0"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F66795" wp14:editId="6B49E0A8">
                <wp:simplePos x="0" y="0"/>
                <wp:positionH relativeFrom="column">
                  <wp:posOffset>1435100</wp:posOffset>
                </wp:positionH>
                <wp:positionV relativeFrom="paragraph">
                  <wp:posOffset>644814</wp:posOffset>
                </wp:positionV>
                <wp:extent cx="5321300" cy="338455"/>
                <wp:effectExtent l="0" t="0" r="0" b="0"/>
                <wp:wrapNone/>
                <wp:docPr id="74" name="Textfeld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F63773" w14:textId="77777777" w:rsidR="008165C8" w:rsidRDefault="008165C8" w:rsidP="008165C8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7F7F7F" w:themeColor="text1" w:themeTint="80"/>
                                <w:kern w:val="24"/>
                                <w:sz w:val="32"/>
                                <w:szCs w:val="32"/>
                              </w:rPr>
                              <w:t>https://www.meine-forscherwelt.de/forschergarten/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F66795" id="_x0000_s1060" type="#_x0000_t202" style="position:absolute;margin-left:113pt;margin-top:50.75pt;width:419pt;height:26.6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" filled="f" stroked="f">
                <v:textbox style="mso-fit-shape-to-text:t">
                  <w:txbxContent>
                    <w:p w14:paraId="65F63773" w14:textId="77777777" w:rsidR="008165C8" w:rsidRDefault="008165C8" w:rsidP="008165C8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="Open Sans" w:eastAsia="Open Sans" w:hAnsi="Open Sans" w:cs="Open Sans"/>
                          <w:color w:val="7F7F7F" w:themeColor="text1" w:themeTint="80"/>
                          <w:kern w:val="24"/>
                          <w:sz w:val="32"/>
                          <w:szCs w:val="32"/>
                        </w:rPr>
                        <w:t>https://www.meine-forscherwelt.de/forschergarten/</w:t>
                      </w:r>
                    </w:p>
                  </w:txbxContent>
                </v:textbox>
              </v:shape>
            </w:pict>
          </mc:Fallback>
        </mc:AlternateContent>
      </w:r>
    </w:p>
    <w:p w14:paraId="42FF344E" w14:textId="77777777" w:rsidR="008165C8" w:rsidRPr="00775C12" w:rsidRDefault="008165C8" w:rsidP="008165C8">
      <w:pPr>
        <w:jc w:val="right"/>
        <w:rPr>
          <w:rFonts w:ascii="Open Sans" w:hAnsi="Open Sans" w:cs="Open Sans"/>
          <w:sz w:val="32"/>
          <w:szCs w:val="32"/>
        </w:rPr>
        <w:sectPr w:rsidR="008165C8" w:rsidRPr="00775C12" w:rsidSect="00D313E0">
          <w:headerReference w:type="first" r:id="rId43"/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</w:p>
    <w:p w14:paraId="67AAC11A" w14:textId="193A11C6" w:rsidR="008165C8" w:rsidRPr="00775C12" w:rsidRDefault="008165C8" w:rsidP="008165C8">
      <w:pPr>
        <w:jc w:val="center"/>
        <w:rPr>
          <w:rFonts w:ascii="Open Sans" w:hAnsi="Open Sans" w:cs="Open Sans"/>
          <w:b/>
          <w:color w:val="428891"/>
          <w:sz w:val="32"/>
          <w:szCs w:val="32"/>
        </w:rPr>
      </w:pPr>
      <w:r w:rsidRPr="00FF21D0">
        <w:rPr>
          <w:rFonts w:ascii="Open Sans" w:hAnsi="Open Sans" w:cs="Open San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C3A553" wp14:editId="045D1153">
                <wp:simplePos x="0" y="0"/>
                <wp:positionH relativeFrom="column">
                  <wp:posOffset>-335915</wp:posOffset>
                </wp:positionH>
                <wp:positionV relativeFrom="paragraph">
                  <wp:posOffset>290946</wp:posOffset>
                </wp:positionV>
                <wp:extent cx="6925236" cy="3186546"/>
                <wp:effectExtent l="0" t="0" r="0" b="0"/>
                <wp:wrapNone/>
                <wp:docPr id="75" name="Inhaltsplatzhalter 2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25236" cy="318654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158E6" w14:textId="77777777" w:rsidR="008165C8" w:rsidRPr="008165C8" w:rsidRDefault="008165C8" w:rsidP="008165C8">
                            <w:pPr>
                              <w:pStyle w:val="StandardWeb"/>
                              <w:spacing w:before="200" w:beforeAutospacing="0" w:after="0" w:afterAutospacing="0" w:line="21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8165C8">
                              <w:rPr>
                                <w:rFonts w:ascii="Open Sans" w:eastAsia="Open Sans" w:hAnsi="Open Sans" w:cs="Open Sans"/>
                                <w:color w:val="428891"/>
                                <w:kern w:val="24"/>
                                <w:sz w:val="32"/>
                                <w:szCs w:val="32"/>
                              </w:rPr>
                              <w:t>AUFGABENSTELLUNGEN:</w:t>
                            </w:r>
                          </w:p>
                          <w:p w14:paraId="28BC4367" w14:textId="77777777" w:rsidR="008165C8" w:rsidRPr="00A46B17" w:rsidRDefault="008165C8" w:rsidP="008165C8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46B1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Schauen Sie sich auf der unten angegebenen Internetseite um</w:t>
                            </w:r>
                          </w:p>
                          <w:p w14:paraId="597283B5" w14:textId="22A3D2A2" w:rsidR="008165C8" w:rsidRPr="00A46B17" w:rsidRDefault="008165C8" w:rsidP="008165C8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46B1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Erproben Sie verschiedene Funktionen und Aufgaben der Seite. </w:t>
                            </w:r>
                            <w:r w:rsidRPr="00A46B1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Zum Beispiel:</w:t>
                            </w:r>
                          </w:p>
                          <w:p w14:paraId="01D45B8F" w14:textId="774D60BD" w:rsidR="008165C8" w:rsidRPr="00A46B17" w:rsidRDefault="008165C8" w:rsidP="008165C8">
                            <w:p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6E851EDB" w14:textId="03FD9C7E" w:rsidR="008165C8" w:rsidRPr="00A46B17" w:rsidRDefault="008165C8" w:rsidP="008165C8">
                            <w:p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36934AA" w14:textId="77777777" w:rsidR="008165C8" w:rsidRPr="00A46B17" w:rsidRDefault="008165C8" w:rsidP="008165C8">
                            <w:p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4603343F" w14:textId="77777777" w:rsidR="008165C8" w:rsidRPr="00A46B17" w:rsidRDefault="008165C8" w:rsidP="008165C8">
                            <w:pPr>
                              <w:pStyle w:val="StandardWeb"/>
                              <w:spacing w:before="200" w:beforeAutospacing="0" w:after="0" w:afterAutospacing="0" w:line="216" w:lineRule="auto"/>
                              <w:jc w:val="center"/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1933A6ED" w14:textId="3BBFD2C4" w:rsidR="008165C8" w:rsidRPr="00A46B17" w:rsidRDefault="008165C8" w:rsidP="008165C8">
                            <w:pPr>
                              <w:pStyle w:val="StandardWeb"/>
                              <w:spacing w:before="200" w:beforeAutospacing="0" w:after="0" w:afterAutospacing="0" w:line="216" w:lineRule="auto"/>
                              <w:jc w:val="center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A46B1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„Felia legt Fliesen“</w:t>
                            </w:r>
                            <w:r w:rsidRPr="00A46B1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  <w:t xml:space="preserve">  oder </w:t>
                            </w:r>
                            <w:r w:rsidRPr="00A46B1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  <w:t>„Ronjas Roboter“</w:t>
                            </w:r>
                          </w:p>
                          <w:p w14:paraId="6D978259" w14:textId="77777777" w:rsidR="008165C8" w:rsidRPr="00A46B17" w:rsidRDefault="008165C8" w:rsidP="008165C8">
                            <w:pPr>
                              <w:pStyle w:val="StandardWeb"/>
                              <w:spacing w:before="200" w:beforeAutospacing="0" w:after="0" w:afterAutospacing="0" w:line="21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8708FA2" w14:textId="77777777" w:rsidR="008165C8" w:rsidRPr="00A46B17" w:rsidRDefault="008165C8" w:rsidP="008165C8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46B1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Können Sie sich vorstellen diese Seite in Ihrem </w:t>
                            </w:r>
                            <w:r w:rsidRPr="00A46B17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Mathematik</w:t>
                            </w:r>
                            <w:r w:rsidRPr="00A46B1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-Unterricht zu nutzen?</w:t>
                            </w:r>
                          </w:p>
                          <w:p w14:paraId="41432B12" w14:textId="77777777" w:rsidR="008165C8" w:rsidRPr="00A46B17" w:rsidRDefault="008165C8" w:rsidP="008165C8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spacing w:after="0" w:line="216" w:lineRule="auto"/>
                              <w:rPr>
                                <w:rFonts w:eastAsia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46B17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Wie würden Sie sie unterrichtlich einbinden?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3A553" id="_x0000_s1061" style="position:absolute;left:0;text-align:left;margin-left:-26.45pt;margin-top:22.9pt;width:545.3pt;height:250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" filled="f" stroked="f">
                <o:lock v:ext="edit" grouping="t"/>
                <v:textbox>
                  <w:txbxContent>
                    <w:p w14:paraId="220158E6" w14:textId="77777777" w:rsidR="008165C8" w:rsidRPr="008165C8" w:rsidRDefault="008165C8" w:rsidP="008165C8">
                      <w:pPr>
                        <w:pStyle w:val="StandardWeb"/>
                        <w:spacing w:before="200" w:beforeAutospacing="0" w:after="0" w:afterAutospacing="0" w:line="216" w:lineRule="auto"/>
                        <w:rPr>
                          <w:sz w:val="32"/>
                          <w:szCs w:val="32"/>
                        </w:rPr>
                      </w:pPr>
                      <w:r w:rsidRPr="008165C8">
                        <w:rPr>
                          <w:rFonts w:ascii="Open Sans" w:eastAsia="Open Sans" w:hAnsi="Open Sans" w:cs="Open Sans"/>
                          <w:color w:val="428891"/>
                          <w:kern w:val="24"/>
                          <w:sz w:val="32"/>
                          <w:szCs w:val="32"/>
                        </w:rPr>
                        <w:t>AUFGABENSTELLUNGEN:</w:t>
                      </w:r>
                    </w:p>
                    <w:p w14:paraId="28BC4367" w14:textId="77777777" w:rsidR="008165C8" w:rsidRPr="00A46B17" w:rsidRDefault="008165C8" w:rsidP="008165C8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spacing w:after="0" w:line="216" w:lineRule="auto"/>
                        <w:rPr>
                          <w:rFonts w:eastAsia="Times New Roman"/>
                          <w:color w:val="auto"/>
                          <w:sz w:val="28"/>
                          <w:szCs w:val="28"/>
                        </w:rPr>
                      </w:pPr>
                      <w:r w:rsidRPr="00A46B1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t>Schauen Sie sich auf der unten angegebenen Internetseite um</w:t>
                      </w:r>
                    </w:p>
                    <w:p w14:paraId="597283B5" w14:textId="22A3D2A2" w:rsidR="008165C8" w:rsidRPr="00A46B17" w:rsidRDefault="008165C8" w:rsidP="008165C8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spacing w:after="0" w:line="216" w:lineRule="auto"/>
                        <w:rPr>
                          <w:rFonts w:eastAsia="Times New Roman"/>
                          <w:color w:val="auto"/>
                          <w:sz w:val="28"/>
                          <w:szCs w:val="28"/>
                        </w:rPr>
                      </w:pPr>
                      <w:r w:rsidRPr="00A46B1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Erproben Sie verschiedene Funktionen und Aufgaben der Seite. </w:t>
                      </w:r>
                      <w:r w:rsidRPr="00A46B1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Zum Beispiel:</w:t>
                      </w:r>
                    </w:p>
                    <w:p w14:paraId="01D45B8F" w14:textId="774D60BD" w:rsidR="008165C8" w:rsidRPr="00A46B17" w:rsidRDefault="008165C8" w:rsidP="008165C8">
                      <w:pPr>
                        <w:spacing w:after="0" w:line="216" w:lineRule="auto"/>
                        <w:rPr>
                          <w:rFonts w:eastAsia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14:paraId="6E851EDB" w14:textId="03FD9C7E" w:rsidR="008165C8" w:rsidRPr="00A46B17" w:rsidRDefault="008165C8" w:rsidP="008165C8">
                      <w:pPr>
                        <w:spacing w:after="0" w:line="216" w:lineRule="auto"/>
                        <w:rPr>
                          <w:rFonts w:eastAsia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14:paraId="336934AA" w14:textId="77777777" w:rsidR="008165C8" w:rsidRPr="00A46B17" w:rsidRDefault="008165C8" w:rsidP="008165C8">
                      <w:pPr>
                        <w:spacing w:after="0" w:line="216" w:lineRule="auto"/>
                        <w:rPr>
                          <w:rFonts w:eastAsia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14:paraId="4603343F" w14:textId="77777777" w:rsidR="008165C8" w:rsidRPr="00A46B17" w:rsidRDefault="008165C8" w:rsidP="008165C8">
                      <w:pPr>
                        <w:pStyle w:val="StandardWeb"/>
                        <w:spacing w:before="200" w:beforeAutospacing="0" w:after="0" w:afterAutospacing="0" w:line="216" w:lineRule="auto"/>
                        <w:jc w:val="center"/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1933A6ED" w14:textId="3BBFD2C4" w:rsidR="008165C8" w:rsidRPr="00A46B17" w:rsidRDefault="008165C8" w:rsidP="008165C8">
                      <w:pPr>
                        <w:pStyle w:val="StandardWeb"/>
                        <w:spacing w:before="200" w:beforeAutospacing="0" w:after="0" w:afterAutospacing="0" w:line="216" w:lineRule="auto"/>
                        <w:jc w:val="center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A46B1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„</w:t>
                      </w:r>
                      <w:proofErr w:type="spellStart"/>
                      <w:r w:rsidRPr="00A46B1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t>Felia</w:t>
                      </w:r>
                      <w:proofErr w:type="spellEnd"/>
                      <w:r w:rsidRPr="00A46B1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legt Fliesen“</w:t>
                      </w:r>
                      <w:r w:rsidRPr="00A46B1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  <w:t xml:space="preserve">  oder </w:t>
                      </w:r>
                      <w:r w:rsidRPr="00A46B1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  <w:t>„Ronjas Roboter“</w:t>
                      </w:r>
                    </w:p>
                    <w:p w14:paraId="6D978259" w14:textId="77777777" w:rsidR="008165C8" w:rsidRPr="00A46B17" w:rsidRDefault="008165C8" w:rsidP="008165C8">
                      <w:pPr>
                        <w:pStyle w:val="StandardWeb"/>
                        <w:spacing w:before="200" w:beforeAutospacing="0" w:after="0" w:afterAutospacing="0" w:line="216" w:lineRule="auto"/>
                        <w:rPr>
                          <w:sz w:val="28"/>
                          <w:szCs w:val="28"/>
                        </w:rPr>
                      </w:pPr>
                    </w:p>
                    <w:p w14:paraId="68708FA2" w14:textId="77777777" w:rsidR="008165C8" w:rsidRPr="00A46B17" w:rsidRDefault="008165C8" w:rsidP="008165C8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spacing w:after="0" w:line="216" w:lineRule="auto"/>
                        <w:rPr>
                          <w:rFonts w:eastAsia="Times New Roman"/>
                          <w:color w:val="auto"/>
                          <w:sz w:val="28"/>
                          <w:szCs w:val="28"/>
                        </w:rPr>
                      </w:pPr>
                      <w:r w:rsidRPr="00A46B1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Können Sie sich vorstellen diese Seite in Ihrem </w:t>
                      </w:r>
                      <w:r w:rsidRPr="00A46B17">
                        <w:rPr>
                          <w:rFonts w:ascii="Open Sans" w:eastAsia="Open Sans" w:hAnsi="Open Sans" w:cs="Open Sans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Mathematik</w:t>
                      </w:r>
                      <w:r w:rsidRPr="00A46B1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t>-Unterricht zu nutzen?</w:t>
                      </w:r>
                    </w:p>
                    <w:p w14:paraId="41432B12" w14:textId="77777777" w:rsidR="008165C8" w:rsidRPr="00A46B17" w:rsidRDefault="008165C8" w:rsidP="008165C8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spacing w:after="0" w:line="216" w:lineRule="auto"/>
                        <w:rPr>
                          <w:rFonts w:eastAsia="Times New Roman"/>
                          <w:color w:val="auto"/>
                          <w:sz w:val="28"/>
                          <w:szCs w:val="28"/>
                        </w:rPr>
                      </w:pPr>
                      <w:r w:rsidRPr="00A46B17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28"/>
                          <w:szCs w:val="28"/>
                        </w:rPr>
                        <w:t>Wie würden Sie sie unterrichtlich einbinden?</w:t>
                      </w:r>
                    </w:p>
                  </w:txbxContent>
                </v:textbox>
              </v:rect>
            </w:pict>
          </mc:Fallback>
        </mc:AlternateContent>
      </w:r>
      <w:r w:rsidRPr="00775C12">
        <w:rPr>
          <w:rFonts w:ascii="Open Sans" w:hAnsi="Open Sans" w:cs="Open Sans"/>
          <w:b/>
          <w:color w:val="428891"/>
          <w:sz w:val="32"/>
          <w:szCs w:val="32"/>
        </w:rPr>
        <w:t>Online-Programmierumgebungen (plugged-in)</w:t>
      </w:r>
    </w:p>
    <w:p w14:paraId="33C1683D" w14:textId="31C31E23" w:rsidR="008165C8" w:rsidRPr="00775C12" w:rsidRDefault="008165C8" w:rsidP="008165C8">
      <w:pPr>
        <w:jc w:val="right"/>
        <w:rPr>
          <w:rFonts w:ascii="Open Sans" w:hAnsi="Open Sans" w:cs="Open Sans"/>
          <w:sz w:val="32"/>
          <w:szCs w:val="32"/>
        </w:rPr>
      </w:pPr>
      <w:r w:rsidRPr="00FF21D0">
        <w:rPr>
          <w:rFonts w:ascii="Open Sans" w:hAnsi="Open Sans" w:cs="Open Sans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37D7283E" wp14:editId="1E4D6569">
            <wp:simplePos x="0" y="0"/>
            <wp:positionH relativeFrom="column">
              <wp:posOffset>3896995</wp:posOffset>
            </wp:positionH>
            <wp:positionV relativeFrom="paragraph">
              <wp:posOffset>1269886</wp:posOffset>
            </wp:positionV>
            <wp:extent cx="1143000" cy="880745"/>
            <wp:effectExtent l="0" t="0" r="0" b="0"/>
            <wp:wrapNone/>
            <wp:docPr id="76" name="Grafik 9">
              <a:extLst xmlns:a="http://schemas.openxmlformats.org/drawingml/2006/main">
                <a:ext uri="{FF2B5EF4-FFF2-40B4-BE49-F238E27FC236}">
                  <a16:creationId xmlns:a16="http://schemas.microsoft.com/office/drawing/2014/main" id="{64713B57-4716-A641-B4EF-3BD542547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>
                      <a:extLst>
                        <a:ext uri="{FF2B5EF4-FFF2-40B4-BE49-F238E27FC236}">
                          <a16:creationId xmlns:a16="http://schemas.microsoft.com/office/drawing/2014/main" id="{64713B57-4716-A641-B4EF-3BD542547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1D0">
        <w:rPr>
          <w:rFonts w:ascii="Open Sans" w:hAnsi="Open Sans" w:cs="Open Sans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44F411F2" wp14:editId="7625C81D">
            <wp:simplePos x="0" y="0"/>
            <wp:positionH relativeFrom="column">
              <wp:posOffset>1225436</wp:posOffset>
            </wp:positionH>
            <wp:positionV relativeFrom="paragraph">
              <wp:posOffset>1252220</wp:posOffset>
            </wp:positionV>
            <wp:extent cx="1186180" cy="888365"/>
            <wp:effectExtent l="0" t="0" r="0" b="635"/>
            <wp:wrapNone/>
            <wp:docPr id="77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C7946E12-9D1D-A343-A8E8-E46894FFB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>
                      <a:extLst>
                        <a:ext uri="{FF2B5EF4-FFF2-40B4-BE49-F238E27FC236}">
                          <a16:creationId xmlns:a16="http://schemas.microsoft.com/office/drawing/2014/main" id="{C7946E12-9D1D-A343-A8E8-E46894FFBE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D7E9C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5B6E6BF6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03E7BF6F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7A5DB726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032480CA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28321F29" w14:textId="2A6D7543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0333E677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443867CE" w14:textId="216A7AA2" w:rsidR="008165C8" w:rsidRPr="00775C12" w:rsidRDefault="00A46B17" w:rsidP="008165C8">
      <w:pPr>
        <w:rPr>
          <w:rFonts w:ascii="Open Sans" w:hAnsi="Open Sans" w:cs="Open Sans"/>
          <w:sz w:val="32"/>
          <w:szCs w:val="32"/>
        </w:rPr>
      </w:pPr>
      <w:r w:rsidRPr="00C6291E"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F28704" wp14:editId="444F4F83">
                <wp:simplePos x="0" y="0"/>
                <wp:positionH relativeFrom="column">
                  <wp:posOffset>1698669</wp:posOffset>
                </wp:positionH>
                <wp:positionV relativeFrom="paragraph">
                  <wp:posOffset>1009650</wp:posOffset>
                </wp:positionV>
                <wp:extent cx="3860165" cy="245745"/>
                <wp:effectExtent l="0" t="0" r="0" b="0"/>
                <wp:wrapNone/>
                <wp:docPr id="36" name="Textfeld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1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A96451" w14:textId="1B5D66D0" w:rsidR="00A46B17" w:rsidRDefault="00A46B17" w:rsidP="00A46B17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A6A6A6" w:themeColor="background1" w:themeShade="A6"/>
                                <w:kern w:val="24"/>
                                <w:sz w:val="20"/>
                                <w:szCs w:val="20"/>
                              </w:rPr>
                              <w:t>Screenshot App Felia legt Fliesen“ und „Ronjas Roboter“ © Stiftung Haus der kleinen Forscher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F28704"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margin-left:133.75pt;margin-top:79.5pt;width:303.95pt;height:19.35pt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" filled="f" stroked="f">
                <v:textbox style="mso-fit-shape-to-text:t">
                  <w:txbxContent>
                    <w:p w14:paraId="5DA96451" w14:textId="1B5D66D0" w:rsidR="00A46B17" w:rsidRDefault="00A46B17" w:rsidP="00A46B17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 xml:space="preserve">Screenshot App 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>Felia</w:t>
                      </w:r>
                      <w:proofErr w:type="spellEnd"/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 xml:space="preserve"> legt Fliesen“ und </w:t>
                      </w:r>
                      <w:r>
                        <w:rPr>
                          <w:rFonts w:asciiTheme="minorHAnsi" w:cstheme="minorBidi"/>
                          <w:color w:val="A6A6A6" w:themeColor="background1" w:themeShade="A6"/>
                          <w:kern w:val="24"/>
                          <w:sz w:val="20"/>
                          <w:szCs w:val="20"/>
                        </w:rPr>
                        <w:t>„Ronjas Roboter“ © Stiftung Haus der kleinen Forscher</w:t>
                      </w:r>
                    </w:p>
                  </w:txbxContent>
                </v:textbox>
              </v:shape>
            </w:pict>
          </mc:Fallback>
        </mc:AlternateContent>
      </w:r>
      <w:r w:rsidRPr="00FF21D0"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7489CA" wp14:editId="0CEF5506">
                <wp:simplePos x="0" y="0"/>
                <wp:positionH relativeFrom="column">
                  <wp:posOffset>-370494</wp:posOffset>
                </wp:positionH>
                <wp:positionV relativeFrom="paragraph">
                  <wp:posOffset>487160</wp:posOffset>
                </wp:positionV>
                <wp:extent cx="5321300" cy="338455"/>
                <wp:effectExtent l="0" t="0" r="0" b="0"/>
                <wp:wrapNone/>
                <wp:docPr id="78" name="Textfeld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DF6EAA" w14:textId="77777777" w:rsidR="008165C8" w:rsidRPr="00A46B17" w:rsidRDefault="008165C8" w:rsidP="008165C8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 w:rsidRPr="00A46B17">
                              <w:rPr>
                                <w:rFonts w:ascii="Open Sans" w:eastAsia="Open Sans" w:hAnsi="Open Sans" w:cs="Open Sans"/>
                                <w:color w:val="7F7F7F" w:themeColor="text1" w:themeTint="80"/>
                                <w:kern w:val="24"/>
                              </w:rPr>
                              <w:t>https://www.meine-forscherwelt.de/forschergarten/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489CA" id="_x0000_s1063" type="#_x0000_t202" style="position:absolute;margin-left:-29.15pt;margin-top:38.35pt;width:419pt;height:26.6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" filled="f" stroked="f">
                <v:textbox style="mso-fit-shape-to-text:t">
                  <w:txbxContent>
                    <w:p w14:paraId="46DF6EAA" w14:textId="77777777" w:rsidR="008165C8" w:rsidRPr="00A46B17" w:rsidRDefault="008165C8" w:rsidP="008165C8">
                      <w:pPr>
                        <w:pStyle w:val="StandardWeb"/>
                        <w:spacing w:before="0" w:beforeAutospacing="0" w:after="0" w:afterAutospacing="0"/>
                      </w:pPr>
                      <w:r w:rsidRPr="00A46B17">
                        <w:rPr>
                          <w:rFonts w:ascii="Open Sans" w:eastAsia="Open Sans" w:hAnsi="Open Sans" w:cs="Open Sans"/>
                          <w:color w:val="7F7F7F" w:themeColor="text1" w:themeTint="80"/>
                          <w:kern w:val="24"/>
                        </w:rPr>
                        <w:t>https://www.meine-forscherwelt.de/forschergarten/</w:t>
                      </w:r>
                    </w:p>
                  </w:txbxContent>
                </v:textbox>
              </v:shape>
            </w:pict>
          </mc:Fallback>
        </mc:AlternateContent>
      </w:r>
    </w:p>
    <w:p w14:paraId="0A5B43CC" w14:textId="3D32CE15" w:rsidR="008165C8" w:rsidRPr="00775C12" w:rsidRDefault="008165C8" w:rsidP="008165C8">
      <w:pPr>
        <w:jc w:val="right"/>
        <w:rPr>
          <w:rFonts w:ascii="Open Sans" w:hAnsi="Open Sans" w:cs="Open Sans"/>
          <w:sz w:val="32"/>
          <w:szCs w:val="32"/>
        </w:rPr>
        <w:sectPr w:rsidR="008165C8" w:rsidRPr="00775C12" w:rsidSect="00D313E0"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</w:p>
    <w:p w14:paraId="6C560B6B" w14:textId="4D4C25C1" w:rsidR="00E226A1" w:rsidRPr="00775C12" w:rsidRDefault="008165C8" w:rsidP="008165C8">
      <w:pPr>
        <w:jc w:val="center"/>
        <w:rPr>
          <w:rFonts w:ascii="Open Sans" w:hAnsi="Open Sans" w:cs="Open Sans"/>
          <w:b/>
          <w:color w:val="428891"/>
          <w:sz w:val="32"/>
          <w:szCs w:val="32"/>
        </w:rPr>
      </w:pPr>
      <w:r w:rsidRPr="00775C12">
        <w:rPr>
          <w:rFonts w:ascii="Open Sans" w:hAnsi="Open Sans" w:cs="Open Sans"/>
          <w:b/>
          <w:color w:val="428891"/>
          <w:sz w:val="32"/>
          <w:szCs w:val="32"/>
        </w:rPr>
        <w:lastRenderedPageBreak/>
        <w:t>mBot  (plugged-in)</w:t>
      </w:r>
    </w:p>
    <w:p w14:paraId="5B9B91F7" w14:textId="7D4296B8" w:rsidR="008165C8" w:rsidRPr="00775C12" w:rsidRDefault="008165C8" w:rsidP="008165C8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FF21D0">
        <w:rPr>
          <w:rFonts w:ascii="Open Sans" w:hAnsi="Open Sans" w:cs="Open San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6317AA8E" wp14:editId="6246DCA2">
            <wp:simplePos x="0" y="0"/>
            <wp:positionH relativeFrom="column">
              <wp:posOffset>1571390</wp:posOffset>
            </wp:positionH>
            <wp:positionV relativeFrom="paragraph">
              <wp:posOffset>518631</wp:posOffset>
            </wp:positionV>
            <wp:extent cx="3715963" cy="2786972"/>
            <wp:effectExtent l="25400" t="25400" r="94615" b="83820"/>
            <wp:wrapNone/>
            <wp:docPr id="79" name="Grafik 9">
              <a:extLst xmlns:a="http://schemas.openxmlformats.org/drawingml/2006/main">
                <a:ext uri="{FF2B5EF4-FFF2-40B4-BE49-F238E27FC236}">
                  <a16:creationId xmlns:a16="http://schemas.microsoft.com/office/drawing/2014/main" id="{E4C5436C-95F2-0D42-B8C8-28BE08D8D0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>
                      <a:extLst>
                        <a:ext uri="{FF2B5EF4-FFF2-40B4-BE49-F238E27FC236}">
                          <a16:creationId xmlns:a16="http://schemas.microsoft.com/office/drawing/2014/main" id="{E4C5436C-95F2-0D42-B8C8-28BE08D8D0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963" cy="278697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C12">
        <w:rPr>
          <w:rFonts w:ascii="Open Sans" w:hAnsi="Open Sans" w:cs="Open Sans"/>
          <w:color w:val="000000" w:themeColor="text1"/>
          <w:sz w:val="32"/>
          <w:szCs w:val="32"/>
        </w:rPr>
        <w:t>Roboter blockbasiert programmieren</w:t>
      </w:r>
    </w:p>
    <w:p w14:paraId="14B5D9C0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0E074280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518AF59C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3EFAEC9C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1CBDACF1" w14:textId="77777777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7E9D1D08" w14:textId="33A04C21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279558C5" w14:textId="277B3BAF" w:rsidR="008165C8" w:rsidRPr="00775C12" w:rsidRDefault="008165C8" w:rsidP="008165C8">
      <w:pPr>
        <w:rPr>
          <w:rFonts w:ascii="Open Sans" w:hAnsi="Open Sans" w:cs="Open Sans"/>
          <w:sz w:val="32"/>
          <w:szCs w:val="32"/>
        </w:rPr>
      </w:pPr>
    </w:p>
    <w:p w14:paraId="3DAD724E" w14:textId="1B880580" w:rsidR="008165C8" w:rsidRPr="00775C12" w:rsidRDefault="00A46B17" w:rsidP="008165C8">
      <w:pPr>
        <w:rPr>
          <w:rFonts w:ascii="Open Sans" w:hAnsi="Open Sans" w:cs="Open Sans"/>
          <w:sz w:val="32"/>
          <w:szCs w:val="32"/>
        </w:rPr>
      </w:pPr>
      <w:r w:rsidRPr="00C6291E"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4697E73" wp14:editId="1B5CD352">
                <wp:simplePos x="0" y="0"/>
                <wp:positionH relativeFrom="column">
                  <wp:posOffset>3714750</wp:posOffset>
                </wp:positionH>
                <wp:positionV relativeFrom="paragraph">
                  <wp:posOffset>971550</wp:posOffset>
                </wp:positionV>
                <wp:extent cx="2839239" cy="246221"/>
                <wp:effectExtent l="0" t="0" r="0" b="0"/>
                <wp:wrapNone/>
                <wp:docPr id="83" name="Textfeld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239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F263D4" w14:textId="4BCCDECA" w:rsidR="00A46B17" w:rsidRDefault="00A46B17" w:rsidP="00A46B17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</w:rPr>
                              <w:t>Foto „MBot“ von PIKAS digi. Lizenz: CC BY-SA 4.0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97E73" id="_x0000_s1064" type="#_x0000_t202" style="position:absolute;margin-left:292.5pt;margin-top:76.5pt;width:223.55pt;height:19.4pt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" filled="f" stroked="f">
                <v:textbox style="mso-fit-shape-to-text:t">
                  <w:txbxContent>
                    <w:p w14:paraId="38F263D4" w14:textId="4BCCDECA" w:rsidR="00A46B17" w:rsidRDefault="00A46B17" w:rsidP="00A46B17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Foto „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MBot</w:t>
                      </w:r>
                      <w:proofErr w:type="spellEnd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“ von PIKAS digi. Lizenz: CC BY-SA 4.0</w:t>
                      </w:r>
                    </w:p>
                  </w:txbxContent>
                </v:textbox>
              </v:shape>
            </w:pict>
          </mc:Fallback>
        </mc:AlternateContent>
      </w:r>
    </w:p>
    <w:p w14:paraId="2B9F8CE8" w14:textId="3CE0EA44" w:rsidR="008165C8" w:rsidRPr="00775C12" w:rsidRDefault="008165C8" w:rsidP="008165C8">
      <w:pPr>
        <w:jc w:val="right"/>
        <w:rPr>
          <w:rFonts w:ascii="Open Sans" w:hAnsi="Open Sans" w:cs="Open Sans"/>
          <w:sz w:val="32"/>
          <w:szCs w:val="32"/>
        </w:rPr>
        <w:sectPr w:rsidR="008165C8" w:rsidRPr="00775C12" w:rsidSect="00D313E0">
          <w:headerReference w:type="first" r:id="rId47"/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</w:p>
    <w:p w14:paraId="1E4B459C" w14:textId="09091F17" w:rsidR="008165C8" w:rsidRPr="00FF21D0" w:rsidRDefault="008165C8" w:rsidP="008165C8">
      <w:pPr>
        <w:jc w:val="center"/>
        <w:rPr>
          <w:rFonts w:ascii="Open Sans" w:hAnsi="Open Sans" w:cs="Open Sans"/>
          <w:b/>
          <w:color w:val="428891"/>
          <w:sz w:val="32"/>
          <w:szCs w:val="32"/>
          <w:lang w:val="en-US"/>
        </w:rPr>
      </w:pPr>
      <w:r w:rsidRPr="00FF21D0">
        <w:rPr>
          <w:rFonts w:ascii="Open Sans" w:hAnsi="Open Sans" w:cs="Open Sans"/>
          <w:b/>
          <w:color w:val="428891"/>
          <w:sz w:val="32"/>
          <w:szCs w:val="32"/>
          <w:lang w:val="en-US"/>
        </w:rPr>
        <w:lastRenderedPageBreak/>
        <w:t>mBot (plugged-in)</w:t>
      </w:r>
    </w:p>
    <w:p w14:paraId="03CF4BF6" w14:textId="739F4B09" w:rsidR="008165C8" w:rsidRPr="00FF21D0" w:rsidRDefault="008165C8" w:rsidP="008165C8">
      <w:pPr>
        <w:jc w:val="center"/>
        <w:rPr>
          <w:rFonts w:ascii="Open Sans" w:hAnsi="Open Sans" w:cs="Open Sans"/>
          <w:b/>
          <w:color w:val="428891"/>
          <w:sz w:val="32"/>
          <w:szCs w:val="32"/>
          <w:lang w:val="en-US"/>
        </w:rPr>
      </w:pPr>
      <w:r w:rsidRPr="00FF21D0">
        <w:rPr>
          <w:rFonts w:ascii="Open Sans" w:hAnsi="Open Sans" w:cs="Open Sans"/>
          <w:b/>
          <w:noProof/>
          <w:color w:val="42889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8E21CA" wp14:editId="6ECD44A2">
                <wp:simplePos x="0" y="0"/>
                <wp:positionH relativeFrom="column">
                  <wp:posOffset>-394135</wp:posOffset>
                </wp:positionH>
                <wp:positionV relativeFrom="paragraph">
                  <wp:posOffset>272629</wp:posOffset>
                </wp:positionV>
                <wp:extent cx="5257800" cy="1428108"/>
                <wp:effectExtent l="0" t="0" r="0" b="0"/>
                <wp:wrapNone/>
                <wp:docPr id="80" name="Inhaltsplatzhalter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142810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DB2398" w14:textId="77777777" w:rsidR="008165C8" w:rsidRPr="008165C8" w:rsidRDefault="008165C8" w:rsidP="008165C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8165C8">
                              <w:rPr>
                                <w:rFonts w:ascii="Open Sans" w:eastAsia="Open Sans" w:hAnsi="Open Sans" w:cs="Open Sans"/>
                                <w:color w:val="428891"/>
                                <w:kern w:val="24"/>
                                <w:sz w:val="32"/>
                                <w:szCs w:val="32"/>
                              </w:rPr>
                              <w:t>AUFGABENSTELLUNG:</w:t>
                            </w:r>
                          </w:p>
                          <w:p w14:paraId="36F1361E" w14:textId="52E8BBBD" w:rsidR="008165C8" w:rsidRPr="008165C8" w:rsidRDefault="008165C8" w:rsidP="008165C8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165C8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Erproben Sie die Möglichkeiten des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</w:t>
                            </w:r>
                            <w:r w:rsidRPr="008165C8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Bots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465B0E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mit den Apps „</w:t>
                            </w:r>
                            <w:r w:rsidR="00454A9F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mBlockly</w:t>
                            </w:r>
                            <w:r w:rsidR="00465B0E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“ </w:t>
                            </w:r>
                            <w:r w:rsidR="00454A9F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oder</w:t>
                            </w:r>
                            <w:r w:rsidR="00465B0E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„</w:t>
                            </w:r>
                            <w:r w:rsidR="00454A9F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Makeblock</w:t>
                            </w:r>
                            <w:r w:rsidR="00465B0E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)</w:t>
                            </w:r>
                            <w:r w:rsidR="00465B0E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EB5E3B4" w14:textId="77777777" w:rsidR="008165C8" w:rsidRPr="008165C8" w:rsidRDefault="008165C8" w:rsidP="008165C8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165C8">
                              <w:rPr>
                                <w:rFonts w:ascii="Open Sans" w:eastAsia="Open Sans" w:hAnsi="Open Sans" w:cs="Open San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Denken Sie über Einsatzmöglichkeiten im Mathematikunterricht nach.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21CA" id="_x0000_s1063" type="#_x0000_t202" style="position:absolute;left:0;text-align:left;margin-left:-31.05pt;margin-top:21.45pt;width:414pt;height:112.4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" filled="f" stroked="f">
                <v:textbox>
                  <w:txbxContent>
                    <w:p w14:paraId="09DB2398" w14:textId="77777777" w:rsidR="008165C8" w:rsidRPr="008165C8" w:rsidRDefault="008165C8" w:rsidP="008165C8">
                      <w:pPr>
                        <w:pStyle w:val="Standard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8165C8">
                        <w:rPr>
                          <w:rFonts w:ascii="Open Sans" w:eastAsia="Open Sans" w:hAnsi="Open Sans" w:cs="Open Sans"/>
                          <w:color w:val="428891"/>
                          <w:kern w:val="24"/>
                          <w:sz w:val="32"/>
                          <w:szCs w:val="32"/>
                        </w:rPr>
                        <w:t>AUFGABENSTELLUNG:</w:t>
                      </w:r>
                    </w:p>
                    <w:p w14:paraId="36F1361E" w14:textId="52E8BBBD" w:rsidR="008165C8" w:rsidRPr="008165C8" w:rsidRDefault="008165C8" w:rsidP="008165C8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8165C8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Erproben Sie die Möglichkeiten des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m</w:t>
                      </w:r>
                      <w:r w:rsidRPr="008165C8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Bots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(</w:t>
                      </w:r>
                      <w:r w:rsidR="00465B0E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mit den Apps „</w:t>
                      </w:r>
                      <w:proofErr w:type="spellStart"/>
                      <w:r w:rsidR="00454A9F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mBlockly</w:t>
                      </w:r>
                      <w:proofErr w:type="spellEnd"/>
                      <w:r w:rsidR="00465B0E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“ </w:t>
                      </w:r>
                      <w:r w:rsidR="00454A9F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oder</w:t>
                      </w:r>
                      <w:r w:rsidR="00465B0E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„</w:t>
                      </w:r>
                      <w:proofErr w:type="spellStart"/>
                      <w:r w:rsidR="00454A9F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Makeblock</w:t>
                      </w:r>
                      <w:proofErr w:type="spellEnd"/>
                      <w:r w:rsidR="00465B0E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)</w:t>
                      </w:r>
                      <w:r w:rsidR="00465B0E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14:paraId="5EB5E3B4" w14:textId="77777777" w:rsidR="008165C8" w:rsidRPr="008165C8" w:rsidRDefault="008165C8" w:rsidP="008165C8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eastAsia="Times New Roman"/>
                          <w:color w:val="auto"/>
                          <w:sz w:val="32"/>
                          <w:szCs w:val="32"/>
                        </w:rPr>
                      </w:pPr>
                      <w:r w:rsidRPr="008165C8">
                        <w:rPr>
                          <w:rFonts w:ascii="Open Sans" w:eastAsia="Open Sans" w:hAnsi="Open Sans" w:cs="Open Sans"/>
                          <w:color w:val="000000" w:themeColor="text1"/>
                          <w:kern w:val="24"/>
                          <w:sz w:val="32"/>
                          <w:szCs w:val="32"/>
                        </w:rPr>
                        <w:t>Denken Sie über Einsatzmöglichkeiten im Mathematikunterricht nach.</w:t>
                      </w:r>
                    </w:p>
                  </w:txbxContent>
                </v:textbox>
              </v:shape>
            </w:pict>
          </mc:Fallback>
        </mc:AlternateContent>
      </w:r>
    </w:p>
    <w:p w14:paraId="55D495F3" w14:textId="67A44DB5" w:rsidR="006C62AE" w:rsidRPr="00FF21D0" w:rsidRDefault="008165C8" w:rsidP="008165C8">
      <w:pPr>
        <w:jc w:val="center"/>
        <w:rPr>
          <w:rFonts w:ascii="Open Sans" w:hAnsi="Open Sans" w:cs="Open Sans"/>
          <w:b/>
          <w:color w:val="428891"/>
          <w:sz w:val="32"/>
          <w:szCs w:val="32"/>
          <w:lang w:val="en-US"/>
        </w:rPr>
      </w:pPr>
      <w:r w:rsidRPr="00FF21D0">
        <w:rPr>
          <w:rFonts w:ascii="Open Sans" w:hAnsi="Open Sans" w:cs="Open Sans"/>
          <w:b/>
          <w:noProof/>
          <w:color w:val="428891"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7E2637A7" wp14:editId="619FDA63">
            <wp:simplePos x="0" y="0"/>
            <wp:positionH relativeFrom="column">
              <wp:posOffset>3632914</wp:posOffset>
            </wp:positionH>
            <wp:positionV relativeFrom="paragraph">
              <wp:posOffset>1238721</wp:posOffset>
            </wp:positionV>
            <wp:extent cx="2674599" cy="2005949"/>
            <wp:effectExtent l="25400" t="25400" r="94615" b="90170"/>
            <wp:wrapNone/>
            <wp:docPr id="81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CDBC65BE-C771-A140-8D6A-AE46F4EE9E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CDBC65BE-C771-A140-8D6A-AE46F4EE9E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599" cy="200594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AE509" w14:textId="77777777" w:rsidR="006C62AE" w:rsidRPr="00FF21D0" w:rsidRDefault="006C62AE" w:rsidP="006C62AE">
      <w:pPr>
        <w:rPr>
          <w:rFonts w:ascii="Open Sans" w:hAnsi="Open Sans" w:cs="Open Sans"/>
          <w:sz w:val="32"/>
          <w:szCs w:val="32"/>
          <w:lang w:val="en-US"/>
        </w:rPr>
      </w:pPr>
    </w:p>
    <w:p w14:paraId="521202F3" w14:textId="77777777" w:rsidR="006C62AE" w:rsidRPr="00FF21D0" w:rsidRDefault="006C62AE" w:rsidP="006C62AE">
      <w:pPr>
        <w:rPr>
          <w:rFonts w:ascii="Open Sans" w:hAnsi="Open Sans" w:cs="Open Sans"/>
          <w:sz w:val="32"/>
          <w:szCs w:val="32"/>
          <w:lang w:val="en-US"/>
        </w:rPr>
      </w:pPr>
    </w:p>
    <w:p w14:paraId="05FA4178" w14:textId="77777777" w:rsidR="006C62AE" w:rsidRPr="00FF21D0" w:rsidRDefault="006C62AE" w:rsidP="006C62AE">
      <w:pPr>
        <w:rPr>
          <w:rFonts w:ascii="Open Sans" w:hAnsi="Open Sans" w:cs="Open Sans"/>
          <w:sz w:val="32"/>
          <w:szCs w:val="32"/>
          <w:lang w:val="en-US"/>
        </w:rPr>
      </w:pPr>
    </w:p>
    <w:p w14:paraId="757282AA" w14:textId="77777777" w:rsidR="006C62AE" w:rsidRPr="00FF21D0" w:rsidRDefault="006C62AE" w:rsidP="006C62AE">
      <w:pPr>
        <w:rPr>
          <w:rFonts w:ascii="Open Sans" w:hAnsi="Open Sans" w:cs="Open Sans"/>
          <w:sz w:val="32"/>
          <w:szCs w:val="32"/>
          <w:lang w:val="en-US"/>
        </w:rPr>
      </w:pPr>
    </w:p>
    <w:p w14:paraId="6D31B40B" w14:textId="77777777" w:rsidR="006C62AE" w:rsidRPr="00FF21D0" w:rsidRDefault="006C62AE" w:rsidP="006C62AE">
      <w:pPr>
        <w:rPr>
          <w:rFonts w:ascii="Open Sans" w:hAnsi="Open Sans" w:cs="Open Sans"/>
          <w:sz w:val="32"/>
          <w:szCs w:val="32"/>
          <w:lang w:val="en-US"/>
        </w:rPr>
      </w:pPr>
    </w:p>
    <w:p w14:paraId="25460B2C" w14:textId="26D4F525" w:rsidR="006C62AE" w:rsidRPr="00FF21D0" w:rsidRDefault="006C62AE" w:rsidP="006C62AE">
      <w:pPr>
        <w:rPr>
          <w:rFonts w:ascii="Open Sans" w:hAnsi="Open Sans" w:cs="Open Sans"/>
          <w:sz w:val="32"/>
          <w:szCs w:val="32"/>
          <w:lang w:val="en-US"/>
        </w:rPr>
      </w:pPr>
    </w:p>
    <w:p w14:paraId="12201167" w14:textId="77777777" w:rsidR="006C62AE" w:rsidRPr="00FF21D0" w:rsidRDefault="006C62AE" w:rsidP="006C62AE">
      <w:pPr>
        <w:rPr>
          <w:rFonts w:ascii="Open Sans" w:hAnsi="Open Sans" w:cs="Open Sans"/>
          <w:sz w:val="32"/>
          <w:szCs w:val="32"/>
          <w:lang w:val="en-US"/>
        </w:rPr>
      </w:pPr>
    </w:p>
    <w:p w14:paraId="52CD5CB0" w14:textId="1510CDF6" w:rsidR="006C62AE" w:rsidRPr="00FF21D0" w:rsidRDefault="00A46B17" w:rsidP="006C62AE">
      <w:pPr>
        <w:rPr>
          <w:rFonts w:ascii="Open Sans" w:hAnsi="Open Sans" w:cs="Open Sans"/>
          <w:sz w:val="32"/>
          <w:szCs w:val="32"/>
          <w:lang w:val="en-US"/>
        </w:rPr>
      </w:pPr>
      <w:r w:rsidRPr="00C6291E">
        <w:rPr>
          <w:rFonts w:ascii="Open Sans" w:hAnsi="Open Sans" w:cs="Open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00CCE1" wp14:editId="64DACA3A">
                <wp:simplePos x="0" y="0"/>
                <wp:positionH relativeFrom="column">
                  <wp:posOffset>3907631</wp:posOffset>
                </wp:positionH>
                <wp:positionV relativeFrom="paragraph">
                  <wp:posOffset>714375</wp:posOffset>
                </wp:positionV>
                <wp:extent cx="2839239" cy="246221"/>
                <wp:effectExtent l="0" t="0" r="0" b="0"/>
                <wp:wrapNone/>
                <wp:docPr id="96" name="Textfeld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239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C56604" w14:textId="77777777" w:rsidR="00A46B17" w:rsidRDefault="00A46B17" w:rsidP="00A46B17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D9D9D9" w:themeColor="background1" w:themeShade="D9"/>
                                <w:kern w:val="24"/>
                                <w:sz w:val="20"/>
                                <w:szCs w:val="20"/>
                              </w:rPr>
                              <w:t>Foto „MBot“ von PIKAS digi. Lizenz: CC BY-SA 4.0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0CCE1" id="_x0000_s1066" type="#_x0000_t202" style="position:absolute;margin-left:307.7pt;margin-top:56.25pt;width:223.55pt;height:19.4pt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" filled="f" stroked="f">
                <v:textbox style="mso-fit-shape-to-text:t">
                  <w:txbxContent>
                    <w:p w14:paraId="44C56604" w14:textId="77777777" w:rsidR="00A46B17" w:rsidRDefault="00A46B17" w:rsidP="00A46B17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Foto „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MBot</w:t>
                      </w:r>
                      <w:proofErr w:type="spellEnd"/>
                      <w:r>
                        <w:rPr>
                          <w:rFonts w:asciiTheme="minorHAnsi" w:cstheme="minorBidi"/>
                          <w:color w:val="D9D9D9" w:themeColor="background1" w:themeShade="D9"/>
                          <w:kern w:val="24"/>
                          <w:sz w:val="20"/>
                          <w:szCs w:val="20"/>
                        </w:rPr>
                        <w:t>“ von PIKAS digi. Lizenz: CC BY-SA 4.0</w:t>
                      </w:r>
                    </w:p>
                  </w:txbxContent>
                </v:textbox>
              </v:shape>
            </w:pict>
          </mc:Fallback>
        </mc:AlternateContent>
      </w:r>
    </w:p>
    <w:p w14:paraId="1E075161" w14:textId="4AE02C50" w:rsidR="006C62AE" w:rsidRPr="00FF21D0" w:rsidRDefault="006C62AE" w:rsidP="006C62AE">
      <w:pPr>
        <w:jc w:val="right"/>
        <w:rPr>
          <w:rFonts w:ascii="Open Sans" w:hAnsi="Open Sans" w:cs="Open Sans"/>
          <w:sz w:val="32"/>
          <w:szCs w:val="32"/>
          <w:lang w:val="en-US"/>
        </w:rPr>
        <w:sectPr w:rsidR="006C62AE" w:rsidRPr="00FF21D0" w:rsidSect="00D313E0">
          <w:pgSz w:w="11900" w:h="8400" w:orient="landscape" w:code="11"/>
          <w:pgMar w:top="720" w:right="720" w:bottom="720" w:left="1009" w:header="431" w:footer="181" w:gutter="0"/>
          <w:pgNumType w:start="1"/>
          <w:cols w:space="720"/>
          <w:titlePg/>
          <w:docGrid w:linePitch="360"/>
        </w:sectPr>
      </w:pPr>
    </w:p>
    <w:p w14:paraId="369C5FE7" w14:textId="77777777" w:rsidR="006C62AE" w:rsidRPr="00FF21D0" w:rsidRDefault="006C62AE" w:rsidP="006C62AE">
      <w:pPr>
        <w:tabs>
          <w:tab w:val="left" w:pos="356"/>
        </w:tabs>
        <w:rPr>
          <w:rFonts w:ascii="Open Sans" w:hAnsi="Open Sans" w:cs="Open Sans"/>
          <w:sz w:val="32"/>
          <w:szCs w:val="32"/>
          <w:lang w:val="en-US"/>
        </w:rPr>
      </w:pPr>
      <w:r w:rsidRPr="00FF21D0">
        <w:rPr>
          <w:rFonts w:ascii="Open Sans" w:hAnsi="Open Sans" w:cs="Open Sans"/>
          <w:sz w:val="32"/>
          <w:szCs w:val="32"/>
          <w:lang w:val="en-US"/>
        </w:rPr>
        <w:lastRenderedPageBreak/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988"/>
        <w:gridCol w:w="5986"/>
      </w:tblGrid>
      <w:tr w:rsidR="00DD02E7" w:rsidRPr="00FF21D0" w14:paraId="23F01676" w14:textId="3C25E486" w:rsidTr="00DD02E7">
        <w:trPr>
          <w:trHeight w:hRule="exact" w:val="567"/>
        </w:trPr>
        <w:tc>
          <w:tcPr>
            <w:tcW w:w="567" w:type="dxa"/>
          </w:tcPr>
          <w:p w14:paraId="08F7D860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27348CB4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2606A737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6849A9F1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6D096EE5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DF03A0F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454FF2A0" w14:textId="77777777" w:rsidR="00DD02E7" w:rsidRPr="00FF21D0" w:rsidRDefault="00DD02E7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 w:val="restart"/>
            <w:shd w:val="pct10" w:color="auto" w:fill="auto"/>
          </w:tcPr>
          <w:p w14:paraId="14BCC837" w14:textId="61FDE49F" w:rsidR="00DD02E7" w:rsidRPr="00FF21D0" w:rsidRDefault="00DD02E7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  <w:r w:rsidRPr="00FF21D0">
              <w:rPr>
                <w:rFonts w:ascii="Open Sans" w:hAnsi="Open Sans" w:cs="Open Sans"/>
                <w:sz w:val="32"/>
                <w:szCs w:val="32"/>
                <w:lang w:val="en-US"/>
              </w:rPr>
              <w:t>Programmcode:</w:t>
            </w:r>
          </w:p>
        </w:tc>
      </w:tr>
      <w:tr w:rsidR="00DD02E7" w:rsidRPr="00FF21D0" w14:paraId="65F9C7DA" w14:textId="2959B029" w:rsidTr="00DD02E7">
        <w:trPr>
          <w:trHeight w:hRule="exact" w:val="567"/>
        </w:trPr>
        <w:tc>
          <w:tcPr>
            <w:tcW w:w="567" w:type="dxa"/>
          </w:tcPr>
          <w:p w14:paraId="4C9A6B82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5B1B2E5F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3CCECBAD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64688B87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9BDB886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E5CB789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/>
            <w:tcBorders>
              <w:bottom w:val="nil"/>
            </w:tcBorders>
            <w:shd w:val="clear" w:color="auto" w:fill="auto"/>
          </w:tcPr>
          <w:p w14:paraId="70926489" w14:textId="77777777" w:rsidR="00DD02E7" w:rsidRPr="00FF21D0" w:rsidRDefault="00DD02E7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/>
            <w:shd w:val="pct10" w:color="auto" w:fill="auto"/>
          </w:tcPr>
          <w:p w14:paraId="70C7E7FD" w14:textId="77777777" w:rsidR="00DD02E7" w:rsidRPr="00FF21D0" w:rsidRDefault="00DD02E7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</w:tr>
      <w:tr w:rsidR="00DD02E7" w:rsidRPr="00FF21D0" w14:paraId="648D4E80" w14:textId="401BBF9C" w:rsidTr="00DD02E7">
        <w:trPr>
          <w:trHeight w:hRule="exact" w:val="567"/>
        </w:trPr>
        <w:tc>
          <w:tcPr>
            <w:tcW w:w="567" w:type="dxa"/>
          </w:tcPr>
          <w:p w14:paraId="3A74E22B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31155BA5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B69A27C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3E8B24D9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7B115C57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641068B2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/>
            <w:tcBorders>
              <w:bottom w:val="nil"/>
            </w:tcBorders>
            <w:shd w:val="clear" w:color="auto" w:fill="auto"/>
          </w:tcPr>
          <w:p w14:paraId="0054920F" w14:textId="77777777" w:rsidR="00DD02E7" w:rsidRPr="00FF21D0" w:rsidRDefault="00DD02E7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/>
            <w:shd w:val="pct10" w:color="auto" w:fill="auto"/>
          </w:tcPr>
          <w:p w14:paraId="03929054" w14:textId="77777777" w:rsidR="00DD02E7" w:rsidRPr="00FF21D0" w:rsidRDefault="00DD02E7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</w:tr>
      <w:tr w:rsidR="00DD02E7" w:rsidRPr="00FF21D0" w14:paraId="0C87D6E2" w14:textId="28B79306" w:rsidTr="00DD02E7">
        <w:trPr>
          <w:trHeight w:hRule="exact" w:val="567"/>
        </w:trPr>
        <w:tc>
          <w:tcPr>
            <w:tcW w:w="567" w:type="dxa"/>
          </w:tcPr>
          <w:p w14:paraId="1C097C8A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32FB6D29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72978C1E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3AE74D04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56825E81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627062B6" w14:textId="77777777" w:rsidR="00DD02E7" w:rsidRPr="00FF21D0" w:rsidRDefault="00DD02E7" w:rsidP="006C62AE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/>
            <w:tcBorders>
              <w:bottom w:val="nil"/>
            </w:tcBorders>
            <w:shd w:val="clear" w:color="auto" w:fill="auto"/>
          </w:tcPr>
          <w:p w14:paraId="4498E5DA" w14:textId="77777777" w:rsidR="00DD02E7" w:rsidRPr="00FF21D0" w:rsidRDefault="00DD02E7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/>
            <w:shd w:val="pct10" w:color="auto" w:fill="auto"/>
          </w:tcPr>
          <w:p w14:paraId="259022F9" w14:textId="77777777" w:rsidR="00DD02E7" w:rsidRPr="00FF21D0" w:rsidRDefault="00DD02E7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</w:tr>
    </w:tbl>
    <w:p w14:paraId="3AC01840" w14:textId="31CCE4A3" w:rsidR="008165C8" w:rsidRPr="00FF21D0" w:rsidRDefault="008165C8" w:rsidP="006C62AE">
      <w:pPr>
        <w:tabs>
          <w:tab w:val="left" w:pos="356"/>
        </w:tabs>
        <w:rPr>
          <w:rFonts w:ascii="Open Sans" w:hAnsi="Open Sans" w:cs="Open Sans"/>
          <w:sz w:val="32"/>
          <w:szCs w:val="32"/>
          <w:lang w:val="en-US"/>
        </w:rPr>
      </w:pPr>
    </w:p>
    <w:p w14:paraId="78F249CB" w14:textId="77FC5EFD" w:rsidR="00DD02E7" w:rsidRPr="00FF21D0" w:rsidRDefault="00DD02E7" w:rsidP="00DD02E7">
      <w:pPr>
        <w:tabs>
          <w:tab w:val="left" w:pos="356"/>
        </w:tabs>
        <w:rPr>
          <w:rFonts w:ascii="Open Sans" w:hAnsi="Open Sans" w:cs="Open Sans"/>
          <w:sz w:val="32"/>
          <w:szCs w:val="32"/>
          <w:lang w:val="en-US"/>
        </w:rPr>
      </w:pPr>
      <w:r w:rsidRPr="00FF21D0">
        <w:rPr>
          <w:rFonts w:ascii="Open Sans" w:hAnsi="Open Sans" w:cs="Open Sans"/>
          <w:sz w:val="32"/>
          <w:szCs w:val="32"/>
          <w:lang w:val="en-US"/>
        </w:rPr>
        <w:tab/>
      </w:r>
    </w:p>
    <w:p w14:paraId="27D51044" w14:textId="77777777" w:rsidR="00AC616E" w:rsidRPr="00FF21D0" w:rsidRDefault="00AC616E" w:rsidP="00DD02E7">
      <w:pPr>
        <w:tabs>
          <w:tab w:val="left" w:pos="356"/>
        </w:tabs>
        <w:rPr>
          <w:rFonts w:ascii="Open Sans" w:hAnsi="Open Sans" w:cs="Open Sans"/>
          <w:sz w:val="32"/>
          <w:szCs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988"/>
        <w:gridCol w:w="5986"/>
      </w:tblGrid>
      <w:tr w:rsidR="00DD02E7" w:rsidRPr="00FF21D0" w14:paraId="55CB7A04" w14:textId="77777777" w:rsidTr="00DD02E7">
        <w:trPr>
          <w:trHeight w:hRule="exact" w:val="567"/>
        </w:trPr>
        <w:tc>
          <w:tcPr>
            <w:tcW w:w="567" w:type="dxa"/>
          </w:tcPr>
          <w:p w14:paraId="0205D66E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34FFD9CE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5653953E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5F916175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6754C1F5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39A1C8E5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0EA4BA75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 w:val="restart"/>
            <w:shd w:val="pct10" w:color="auto" w:fill="auto"/>
          </w:tcPr>
          <w:p w14:paraId="6091D5FF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  <w:r w:rsidRPr="00FF21D0">
              <w:rPr>
                <w:rFonts w:ascii="Open Sans" w:hAnsi="Open Sans" w:cs="Open Sans"/>
                <w:sz w:val="32"/>
                <w:szCs w:val="32"/>
                <w:lang w:val="en-US"/>
              </w:rPr>
              <w:t>Programmcode:</w:t>
            </w:r>
          </w:p>
        </w:tc>
      </w:tr>
      <w:tr w:rsidR="00DD02E7" w:rsidRPr="00FF21D0" w14:paraId="7688FB98" w14:textId="77777777" w:rsidTr="00DD02E7">
        <w:trPr>
          <w:trHeight w:hRule="exact" w:val="567"/>
        </w:trPr>
        <w:tc>
          <w:tcPr>
            <w:tcW w:w="567" w:type="dxa"/>
          </w:tcPr>
          <w:p w14:paraId="7A14D83F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0CB8DF34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2B577A2D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55F6D13C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78C5D02C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57D01EF8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/>
            <w:tcBorders>
              <w:bottom w:val="nil"/>
            </w:tcBorders>
            <w:shd w:val="clear" w:color="auto" w:fill="auto"/>
          </w:tcPr>
          <w:p w14:paraId="6640FB04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/>
            <w:shd w:val="pct10" w:color="auto" w:fill="auto"/>
          </w:tcPr>
          <w:p w14:paraId="65EAAA02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</w:tr>
      <w:tr w:rsidR="00DD02E7" w:rsidRPr="00FF21D0" w14:paraId="2C4106B4" w14:textId="77777777" w:rsidTr="00DD02E7">
        <w:trPr>
          <w:trHeight w:hRule="exact" w:val="567"/>
        </w:trPr>
        <w:tc>
          <w:tcPr>
            <w:tcW w:w="567" w:type="dxa"/>
          </w:tcPr>
          <w:p w14:paraId="0028F381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3E1243F3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5DC5A1EF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01E24231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601208A6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2EE2A0A6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/>
            <w:tcBorders>
              <w:bottom w:val="nil"/>
            </w:tcBorders>
            <w:shd w:val="clear" w:color="auto" w:fill="auto"/>
          </w:tcPr>
          <w:p w14:paraId="4739D0B4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/>
            <w:shd w:val="pct10" w:color="auto" w:fill="auto"/>
          </w:tcPr>
          <w:p w14:paraId="10085F69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</w:tr>
      <w:tr w:rsidR="00DD02E7" w:rsidRPr="00FF21D0" w14:paraId="2F1243B9" w14:textId="77777777" w:rsidTr="00DD02E7">
        <w:trPr>
          <w:trHeight w:hRule="exact" w:val="567"/>
        </w:trPr>
        <w:tc>
          <w:tcPr>
            <w:tcW w:w="567" w:type="dxa"/>
          </w:tcPr>
          <w:p w14:paraId="55AAECC6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94A496A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51EF270C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5EB9D265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9C96122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5DA0132A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/>
            <w:tcBorders>
              <w:bottom w:val="nil"/>
            </w:tcBorders>
            <w:shd w:val="clear" w:color="auto" w:fill="auto"/>
          </w:tcPr>
          <w:p w14:paraId="610C2CD7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/>
            <w:shd w:val="pct10" w:color="auto" w:fill="auto"/>
          </w:tcPr>
          <w:p w14:paraId="2B21143D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</w:tr>
    </w:tbl>
    <w:p w14:paraId="6ABCE8B2" w14:textId="77777777" w:rsidR="00DD02E7" w:rsidRPr="00FF21D0" w:rsidRDefault="00DD02E7" w:rsidP="00DD02E7">
      <w:pPr>
        <w:tabs>
          <w:tab w:val="left" w:pos="356"/>
        </w:tabs>
        <w:rPr>
          <w:rFonts w:ascii="Open Sans" w:hAnsi="Open Sans" w:cs="Open Sans"/>
          <w:sz w:val="32"/>
          <w:szCs w:val="32"/>
          <w:lang w:val="en-US"/>
        </w:rPr>
      </w:pPr>
    </w:p>
    <w:p w14:paraId="1C6C11C4" w14:textId="6C37E25B" w:rsidR="00DD02E7" w:rsidRPr="00FF21D0" w:rsidRDefault="00DD02E7" w:rsidP="006C62AE">
      <w:pPr>
        <w:tabs>
          <w:tab w:val="left" w:pos="356"/>
        </w:tabs>
        <w:rPr>
          <w:rFonts w:ascii="Open Sans" w:hAnsi="Open Sans" w:cs="Open Sans"/>
          <w:sz w:val="32"/>
          <w:szCs w:val="32"/>
          <w:lang w:val="en-US"/>
        </w:rPr>
      </w:pPr>
    </w:p>
    <w:p w14:paraId="3F3D8A43" w14:textId="77777777" w:rsidR="00DD02E7" w:rsidRPr="00FF21D0" w:rsidRDefault="00DD02E7" w:rsidP="00DD02E7">
      <w:pPr>
        <w:tabs>
          <w:tab w:val="left" w:pos="356"/>
        </w:tabs>
        <w:rPr>
          <w:rFonts w:ascii="Open Sans" w:hAnsi="Open Sans" w:cs="Open Sans"/>
          <w:sz w:val="32"/>
          <w:szCs w:val="32"/>
          <w:lang w:val="en-US"/>
        </w:rPr>
      </w:pPr>
      <w:r w:rsidRPr="00FF21D0">
        <w:rPr>
          <w:rFonts w:ascii="Open Sans" w:hAnsi="Open Sans" w:cs="Open Sans"/>
          <w:sz w:val="32"/>
          <w:szCs w:val="32"/>
          <w:lang w:val="en-US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988"/>
        <w:gridCol w:w="5986"/>
      </w:tblGrid>
      <w:tr w:rsidR="00DD02E7" w:rsidRPr="00FF21D0" w14:paraId="0BE0688D" w14:textId="77777777" w:rsidTr="00DD02E7">
        <w:trPr>
          <w:trHeight w:hRule="exact" w:val="567"/>
        </w:trPr>
        <w:tc>
          <w:tcPr>
            <w:tcW w:w="567" w:type="dxa"/>
          </w:tcPr>
          <w:p w14:paraId="36EDF1B9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615F27B0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A8270D8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92FC325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585E3084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30781C22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0ADC1893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 w:val="restart"/>
            <w:shd w:val="pct10" w:color="auto" w:fill="auto"/>
          </w:tcPr>
          <w:p w14:paraId="38A7792C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  <w:r w:rsidRPr="00FF21D0">
              <w:rPr>
                <w:rFonts w:ascii="Open Sans" w:hAnsi="Open Sans" w:cs="Open Sans"/>
                <w:sz w:val="32"/>
                <w:szCs w:val="32"/>
                <w:lang w:val="en-US"/>
              </w:rPr>
              <w:t>Programmcode:</w:t>
            </w:r>
          </w:p>
        </w:tc>
      </w:tr>
      <w:tr w:rsidR="00DD02E7" w:rsidRPr="00FF21D0" w14:paraId="74CE30A2" w14:textId="77777777" w:rsidTr="00DD02E7">
        <w:trPr>
          <w:trHeight w:hRule="exact" w:val="567"/>
        </w:trPr>
        <w:tc>
          <w:tcPr>
            <w:tcW w:w="567" w:type="dxa"/>
          </w:tcPr>
          <w:p w14:paraId="3B179B5A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3AF9308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51A84A62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403A7F72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F381D32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46C4C667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/>
            <w:tcBorders>
              <w:bottom w:val="nil"/>
            </w:tcBorders>
            <w:shd w:val="clear" w:color="auto" w:fill="auto"/>
          </w:tcPr>
          <w:p w14:paraId="05FC42F3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/>
            <w:shd w:val="pct10" w:color="auto" w:fill="auto"/>
          </w:tcPr>
          <w:p w14:paraId="39A11C79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</w:tr>
      <w:tr w:rsidR="00DD02E7" w:rsidRPr="00FF21D0" w14:paraId="207D2363" w14:textId="77777777" w:rsidTr="00DD02E7">
        <w:trPr>
          <w:trHeight w:hRule="exact" w:val="567"/>
        </w:trPr>
        <w:tc>
          <w:tcPr>
            <w:tcW w:w="567" w:type="dxa"/>
          </w:tcPr>
          <w:p w14:paraId="252CBF86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40BC3725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0F9C5A84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7C4925C8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D3B73D4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0CD73D66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/>
            <w:tcBorders>
              <w:bottom w:val="nil"/>
            </w:tcBorders>
            <w:shd w:val="clear" w:color="auto" w:fill="auto"/>
          </w:tcPr>
          <w:p w14:paraId="385B1A11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/>
            <w:shd w:val="pct10" w:color="auto" w:fill="auto"/>
          </w:tcPr>
          <w:p w14:paraId="1A03D7DE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</w:tr>
      <w:tr w:rsidR="00DD02E7" w:rsidRPr="00FF21D0" w14:paraId="74657EEC" w14:textId="77777777" w:rsidTr="00DD02E7">
        <w:trPr>
          <w:trHeight w:hRule="exact" w:val="567"/>
        </w:trPr>
        <w:tc>
          <w:tcPr>
            <w:tcW w:w="567" w:type="dxa"/>
          </w:tcPr>
          <w:p w14:paraId="7BC3483B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0DB6F347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3E9F9760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0B7F1AA4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262DB41C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4263684B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/>
            <w:tcBorders>
              <w:bottom w:val="nil"/>
            </w:tcBorders>
            <w:shd w:val="clear" w:color="auto" w:fill="auto"/>
          </w:tcPr>
          <w:p w14:paraId="7AA4E214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/>
            <w:shd w:val="pct10" w:color="auto" w:fill="auto"/>
          </w:tcPr>
          <w:p w14:paraId="22821B7E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</w:tr>
    </w:tbl>
    <w:p w14:paraId="74C30EE1" w14:textId="77777777" w:rsidR="00DD02E7" w:rsidRPr="00FF21D0" w:rsidRDefault="00DD02E7" w:rsidP="00DD02E7">
      <w:pPr>
        <w:tabs>
          <w:tab w:val="left" w:pos="356"/>
        </w:tabs>
        <w:rPr>
          <w:rFonts w:ascii="Open Sans" w:hAnsi="Open Sans" w:cs="Open Sans"/>
          <w:sz w:val="32"/>
          <w:szCs w:val="32"/>
          <w:lang w:val="en-US"/>
        </w:rPr>
      </w:pPr>
    </w:p>
    <w:p w14:paraId="7A1EC459" w14:textId="33DDBA06" w:rsidR="00DD02E7" w:rsidRPr="00FF21D0" w:rsidRDefault="00DD02E7" w:rsidP="00DD02E7">
      <w:pPr>
        <w:tabs>
          <w:tab w:val="left" w:pos="356"/>
        </w:tabs>
        <w:rPr>
          <w:rFonts w:ascii="Open Sans" w:hAnsi="Open Sans" w:cs="Open Sans"/>
          <w:sz w:val="32"/>
          <w:szCs w:val="32"/>
          <w:lang w:val="en-US"/>
        </w:rPr>
      </w:pPr>
      <w:r w:rsidRPr="00FF21D0">
        <w:rPr>
          <w:rFonts w:ascii="Open Sans" w:hAnsi="Open Sans" w:cs="Open Sans"/>
          <w:sz w:val="32"/>
          <w:szCs w:val="32"/>
          <w:lang w:val="en-US"/>
        </w:rPr>
        <w:tab/>
      </w:r>
    </w:p>
    <w:p w14:paraId="5C36504B" w14:textId="77777777" w:rsidR="00AC616E" w:rsidRPr="00FF21D0" w:rsidRDefault="00AC616E" w:rsidP="00DD02E7">
      <w:pPr>
        <w:tabs>
          <w:tab w:val="left" w:pos="356"/>
        </w:tabs>
        <w:rPr>
          <w:rFonts w:ascii="Open Sans" w:hAnsi="Open Sans" w:cs="Open Sans"/>
          <w:sz w:val="32"/>
          <w:szCs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988"/>
        <w:gridCol w:w="5986"/>
      </w:tblGrid>
      <w:tr w:rsidR="00DD02E7" w:rsidRPr="00FF21D0" w14:paraId="061710F7" w14:textId="77777777" w:rsidTr="00DD02E7">
        <w:trPr>
          <w:trHeight w:hRule="exact" w:val="567"/>
        </w:trPr>
        <w:tc>
          <w:tcPr>
            <w:tcW w:w="567" w:type="dxa"/>
          </w:tcPr>
          <w:p w14:paraId="095F78DB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2EAC1A0A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B6FB91E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281D7251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0CB74CAB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6F04FB48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2D28FE15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 w:val="restart"/>
            <w:shd w:val="pct10" w:color="auto" w:fill="auto"/>
          </w:tcPr>
          <w:p w14:paraId="18A82819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  <w:r w:rsidRPr="00FF21D0">
              <w:rPr>
                <w:rFonts w:ascii="Open Sans" w:hAnsi="Open Sans" w:cs="Open Sans"/>
                <w:sz w:val="32"/>
                <w:szCs w:val="32"/>
                <w:lang w:val="en-US"/>
              </w:rPr>
              <w:t>Programmcode:</w:t>
            </w:r>
          </w:p>
        </w:tc>
      </w:tr>
      <w:tr w:rsidR="00DD02E7" w:rsidRPr="00FF21D0" w14:paraId="417A1563" w14:textId="77777777" w:rsidTr="00DD02E7">
        <w:trPr>
          <w:trHeight w:hRule="exact" w:val="567"/>
        </w:trPr>
        <w:tc>
          <w:tcPr>
            <w:tcW w:w="567" w:type="dxa"/>
          </w:tcPr>
          <w:p w14:paraId="3DF28AF4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CC98776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7A5E8504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721F1C7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0C451492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5132DE22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/>
            <w:tcBorders>
              <w:bottom w:val="nil"/>
            </w:tcBorders>
            <w:shd w:val="clear" w:color="auto" w:fill="auto"/>
          </w:tcPr>
          <w:p w14:paraId="2780A7ED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/>
            <w:shd w:val="pct10" w:color="auto" w:fill="auto"/>
          </w:tcPr>
          <w:p w14:paraId="0DB70651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</w:tr>
      <w:tr w:rsidR="00DD02E7" w:rsidRPr="00FF21D0" w14:paraId="3CAC9A0F" w14:textId="77777777" w:rsidTr="00DD02E7">
        <w:trPr>
          <w:trHeight w:hRule="exact" w:val="567"/>
        </w:trPr>
        <w:tc>
          <w:tcPr>
            <w:tcW w:w="567" w:type="dxa"/>
          </w:tcPr>
          <w:p w14:paraId="03934724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441CF131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255DB8B9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7845578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4ACFA247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1A9154CA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/>
            <w:tcBorders>
              <w:bottom w:val="nil"/>
            </w:tcBorders>
            <w:shd w:val="clear" w:color="auto" w:fill="auto"/>
          </w:tcPr>
          <w:p w14:paraId="546E7870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/>
            <w:shd w:val="pct10" w:color="auto" w:fill="auto"/>
          </w:tcPr>
          <w:p w14:paraId="2D0F3D3A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</w:tr>
      <w:tr w:rsidR="00DD02E7" w:rsidRPr="00FF21D0" w14:paraId="78E63EB2" w14:textId="77777777" w:rsidTr="00DD02E7">
        <w:trPr>
          <w:trHeight w:hRule="exact" w:val="567"/>
        </w:trPr>
        <w:tc>
          <w:tcPr>
            <w:tcW w:w="567" w:type="dxa"/>
          </w:tcPr>
          <w:p w14:paraId="449F0FEF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25331F8A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354DB133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0093B09F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3CEB74FD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14:paraId="2FF3F4B7" w14:textId="77777777" w:rsidR="00DD02E7" w:rsidRPr="00FF21D0" w:rsidRDefault="00DD02E7" w:rsidP="00490B10">
            <w:pPr>
              <w:tabs>
                <w:tab w:val="left" w:pos="356"/>
              </w:tabs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988" w:type="dxa"/>
            <w:vMerge/>
            <w:tcBorders>
              <w:bottom w:val="nil"/>
            </w:tcBorders>
            <w:shd w:val="clear" w:color="auto" w:fill="auto"/>
          </w:tcPr>
          <w:p w14:paraId="3CFFD783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  <w:tc>
          <w:tcPr>
            <w:tcW w:w="5986" w:type="dxa"/>
            <w:vMerge/>
            <w:shd w:val="pct10" w:color="auto" w:fill="auto"/>
          </w:tcPr>
          <w:p w14:paraId="3DFB9DEC" w14:textId="77777777" w:rsidR="00DD02E7" w:rsidRPr="00FF21D0" w:rsidRDefault="00DD02E7" w:rsidP="00490B10">
            <w:pPr>
              <w:spacing w:line="259" w:lineRule="auto"/>
              <w:contextualSpacing w:val="0"/>
              <w:rPr>
                <w:rFonts w:ascii="Open Sans" w:hAnsi="Open Sans" w:cs="Open Sans"/>
                <w:sz w:val="32"/>
                <w:szCs w:val="32"/>
                <w:lang w:val="en-US"/>
              </w:rPr>
            </w:pPr>
          </w:p>
        </w:tc>
      </w:tr>
    </w:tbl>
    <w:p w14:paraId="36F3BA44" w14:textId="77777777" w:rsidR="00DD02E7" w:rsidRPr="00FF21D0" w:rsidRDefault="00DD02E7" w:rsidP="006C62AE">
      <w:pPr>
        <w:tabs>
          <w:tab w:val="left" w:pos="356"/>
        </w:tabs>
        <w:rPr>
          <w:rFonts w:ascii="Open Sans" w:hAnsi="Open Sans" w:cs="Open Sans"/>
          <w:sz w:val="32"/>
          <w:szCs w:val="32"/>
          <w:lang w:val="en-US"/>
        </w:rPr>
      </w:pPr>
    </w:p>
    <w:sectPr w:rsidR="00DD02E7" w:rsidRPr="00FF21D0" w:rsidSect="006C62AE">
      <w:headerReference w:type="first" r:id="rId48"/>
      <w:pgSz w:w="11900" w:h="16840" w:code="9"/>
      <w:pgMar w:top="1009" w:right="720" w:bottom="720" w:left="720" w:header="431" w:footer="18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AA577" w14:textId="77777777" w:rsidR="000D1C63" w:rsidRDefault="000D1C63" w:rsidP="00425439">
      <w:r>
        <w:separator/>
      </w:r>
    </w:p>
  </w:endnote>
  <w:endnote w:type="continuationSeparator" w:id="0">
    <w:p w14:paraId="3D9F5BBB" w14:textId="77777777" w:rsidR="000D1C63" w:rsidRDefault="000D1C63" w:rsidP="00425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91545837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67815E8" w14:textId="24E02B52" w:rsidR="000730EB" w:rsidRDefault="000730EB" w:rsidP="00494E8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50F6385" w14:textId="5475CDDC" w:rsidR="000730EB" w:rsidRDefault="000730EB" w:rsidP="00494E88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188"/>
      <w:gridCol w:w="1018"/>
    </w:tblGrid>
    <w:tr w:rsidR="000730EB" w14:paraId="0B987F8D" w14:textId="77777777" w:rsidTr="0002628B">
      <w:trPr>
        <w:trHeight w:val="783"/>
      </w:trPr>
      <w:tc>
        <w:tcPr>
          <w:tcW w:w="8188" w:type="dxa"/>
          <w:vAlign w:val="center"/>
        </w:tcPr>
        <w:p w14:paraId="4E935088" w14:textId="7A4609E2" w:rsidR="000730EB" w:rsidRPr="0002628B" w:rsidRDefault="000730EB" w:rsidP="00494E88">
          <w:pPr>
            <w:pStyle w:val="Fuzeile"/>
            <w:shd w:val="clear" w:color="auto" w:fill="FFFFFF" w:themeFill="background1"/>
            <w:ind w:right="360"/>
            <w:rPr>
              <w:rFonts w:ascii="Open Sans" w:hAnsi="Open Sans" w:cs="Open Sans"/>
              <w:color w:val="80807F"/>
            </w:rPr>
          </w:pPr>
          <w:r>
            <w:rPr>
              <w:lang w:val="nb-NO"/>
            </w:rPr>
            <w:t xml:space="preserve">                       </w:t>
          </w:r>
          <w:r w:rsidRPr="00A81213">
            <w:rPr>
              <w:noProof/>
            </w:rPr>
            <w:t xml:space="preserve"> </w:t>
          </w:r>
        </w:p>
      </w:tc>
      <w:tc>
        <w:tcPr>
          <w:tcW w:w="1018" w:type="dxa"/>
        </w:tcPr>
        <w:p w14:paraId="04855EF5" w14:textId="0C021031" w:rsidR="000730EB" w:rsidRDefault="000730EB" w:rsidP="00425439">
          <w:pPr>
            <w:pStyle w:val="Fuzeile"/>
          </w:pPr>
        </w:p>
      </w:tc>
    </w:tr>
  </w:tbl>
  <w:p w14:paraId="7461ED95" w14:textId="6BF61EF5" w:rsidR="000730EB" w:rsidRDefault="004D7500" w:rsidP="00425439">
    <w:pPr>
      <w:pStyle w:val="Fuzeile"/>
    </w:pPr>
    <w:r w:rsidRPr="00796AE0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2CCF31" wp14:editId="3A5BEFAA">
              <wp:simplePos x="0" y="0"/>
              <wp:positionH relativeFrom="column">
                <wp:posOffset>2830830</wp:posOffset>
              </wp:positionH>
              <wp:positionV relativeFrom="paragraph">
                <wp:posOffset>-510963</wp:posOffset>
              </wp:positionV>
              <wp:extent cx="4617085" cy="473710"/>
              <wp:effectExtent l="0" t="0" r="0" b="0"/>
              <wp:wrapNone/>
              <wp:docPr id="35" name="Textfeld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7085" cy="473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A28BD9" w14:textId="4412A695" w:rsidR="000730EB" w:rsidRPr="001056AE" w:rsidRDefault="000730EB" w:rsidP="00254969">
                          <w:pPr>
                            <w:pStyle w:val="Fuzeile"/>
                            <w:jc w:val="center"/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instrText xml:space="preserve"> SAVEDATE \@ "MMMM yyyy" \* MERGEFORMAT </w:instrTex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fldChar w:fldCharType="separate"/>
                          </w:r>
                          <w:r w:rsidR="005E6891">
                            <w:rPr>
                              <w:rFonts w:ascii="Open Sans" w:hAnsi="Open Sans" w:cs="Open Sans"/>
                              <w:noProof/>
                              <w:color w:val="7F7F7F" w:themeColor="text1" w:themeTint="80"/>
                            </w:rPr>
                            <w:t>Dezember 2019</w: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fldChar w:fldCharType="end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t xml:space="preserve">© </w:t>
                          </w:r>
                          <w:r w:rsidRPr="001056AE">
                            <w:rPr>
                              <w:rFonts w:ascii="Open Sans" w:hAnsi="Open Sans" w:cs="Open Sans"/>
                              <w:b/>
                              <w:bCs/>
                              <w:color w:val="7F7F7F" w:themeColor="text1" w:themeTint="80"/>
                            </w:rPr>
                            <w:t>PIKAS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t xml:space="preserve"> digi </w:t>
                          </w:r>
                          <w:r w:rsidRPr="001056AE">
                            <w:rPr>
                              <w:rFonts w:ascii="Open Sans" w:hAnsi="Open Sans" w:cs="Open Sans"/>
                              <w:i/>
                              <w:iCs/>
                              <w:color w:val="7F7F7F" w:themeColor="text1" w:themeTint="80"/>
                            </w:rPr>
                            <w:t>(pikas-digi.dzlm.de)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CCF31" id="_x0000_t202" coordsize="21600,21600" o:spt="202" path="m,l,21600r21600,l21600,xe">
              <v:stroke joinstyle="miter"/>
              <v:path gradientshapeok="t" o:connecttype="rect"/>
            </v:shapetype>
            <v:shape id="Textfeld 35" o:spid="_x0000_s1063" type="#_x0000_t202" style="position:absolute;margin-left:222.9pt;margin-top:-40.25pt;width:363.55pt;height:3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" filled="f" stroked="f" strokeweight=".5pt">
              <v:textbox>
                <w:txbxContent>
                  <w:p w14:paraId="0AA28BD9" w14:textId="4412A695" w:rsidR="000730EB" w:rsidRPr="001056AE" w:rsidRDefault="000730EB" w:rsidP="00254969">
                    <w:pPr>
                      <w:pStyle w:val="Fuzeile"/>
                      <w:jc w:val="center"/>
                      <w:rPr>
                        <w:rFonts w:ascii="Open Sans" w:hAnsi="Open Sans" w:cs="Open Sans"/>
                        <w:color w:val="7F7F7F" w:themeColor="text1" w:themeTint="80"/>
                      </w:rPr>
                    </w:pPr>
                    <w:r>
                      <w:rPr>
                        <w:rFonts w:ascii="Open Sans" w:hAnsi="Open Sans" w:cs="Open Sans"/>
                        <w:color w:val="7F7F7F" w:themeColor="text1" w:themeTint="80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</w:rPr>
                      <w:instrText xml:space="preserve"> SAVEDATE \@ "MMMM yyyy" \* MERGEFORMAT </w:instrTex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</w:rPr>
                      <w:fldChar w:fldCharType="separate"/>
                    </w:r>
                    <w:r w:rsidR="005E6891">
                      <w:rPr>
                        <w:rFonts w:ascii="Open Sans" w:hAnsi="Open Sans" w:cs="Open Sans"/>
                        <w:noProof/>
                        <w:color w:val="7F7F7F" w:themeColor="text1" w:themeTint="80"/>
                      </w:rPr>
                      <w:t>Dezember 2019</w: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</w:rPr>
                      <w:fldChar w:fldCharType="end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</w:rPr>
                      <w:t xml:space="preserve">© </w:t>
                    </w:r>
                    <w:r w:rsidRPr="001056AE">
                      <w:rPr>
                        <w:rFonts w:ascii="Open Sans" w:hAnsi="Open Sans" w:cs="Open Sans"/>
                        <w:b/>
                        <w:bCs/>
                        <w:color w:val="7F7F7F" w:themeColor="text1" w:themeTint="80"/>
                      </w:rPr>
                      <w:t>PIKAS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</w:rPr>
                      <w:t xml:space="preserve"> digi </w:t>
                    </w:r>
                    <w:r w:rsidRPr="001056AE">
                      <w:rPr>
                        <w:rFonts w:ascii="Open Sans" w:hAnsi="Open Sans" w:cs="Open Sans"/>
                        <w:i/>
                        <w:iCs/>
                        <w:color w:val="7F7F7F" w:themeColor="text1" w:themeTint="80"/>
                      </w:rPr>
                      <w:t>(pikas-digi.dzlm.de)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B95778" wp14:editId="74EBCD4A">
              <wp:simplePos x="0" y="0"/>
              <wp:positionH relativeFrom="column">
                <wp:posOffset>-457623</wp:posOffset>
              </wp:positionH>
              <wp:positionV relativeFrom="paragraph">
                <wp:posOffset>-507365</wp:posOffset>
              </wp:positionV>
              <wp:extent cx="7546975" cy="0"/>
              <wp:effectExtent l="0" t="0" r="9525" b="12700"/>
              <wp:wrapNone/>
              <wp:docPr id="33" name="Gerade Verbindung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6975" cy="0"/>
                      </a:xfrm>
                      <a:prstGeom prst="line">
                        <a:avLst/>
                      </a:prstGeom>
                      <a:ln>
                        <a:solidFill>
                          <a:srgbClr val="317D8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AA973" id="Gerade Verbindung 3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05pt,-39.95pt" to="558.2pt,-3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" strokecolor="#317d86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661FE8E6" wp14:editId="2096DB62">
          <wp:simplePos x="0" y="0"/>
          <wp:positionH relativeFrom="column">
            <wp:posOffset>-46990</wp:posOffset>
          </wp:positionH>
          <wp:positionV relativeFrom="paragraph">
            <wp:posOffset>-439420</wp:posOffset>
          </wp:positionV>
          <wp:extent cx="2418715" cy="646430"/>
          <wp:effectExtent l="0" t="0" r="0" b="1270"/>
          <wp:wrapNone/>
          <wp:docPr id="92" name="Grafik 9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ar/folders/h4/63k33nb127z02sfphsd3qfqh0hrf8c/T/com.microsoft.Word/WebArchiveCopyPasteTempFiles/logo-pikas-dig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8715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30EB">
      <w:fldChar w:fldCharType="begin"/>
    </w:r>
    <w:r w:rsidR="000730EB">
      <w:instrText xml:space="preserve"> INCLUDEPICTURE "/var/folders/h4/63k33nb127z02sfphsd3qfqh0hrf8c/T/com.microsoft.Word/WebArchiveCopyPasteTempFiles/logo-pikas-digi.png" \* MERGEFORMATINET </w:instrText>
    </w:r>
    <w:r w:rsidR="000730EB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EB091" w14:textId="2474A247" w:rsidR="000730EB" w:rsidRDefault="000730EB" w:rsidP="00126BC3">
    <w:pPr>
      <w:pStyle w:val="Fuzeile"/>
      <w:framePr w:wrap="none" w:vAnchor="text" w:hAnchor="margin" w:xAlign="right" w:y="1"/>
      <w:rPr>
        <w:rStyle w:val="Seitenzahl"/>
      </w:rPr>
    </w:pPr>
  </w:p>
  <w:tbl>
    <w:tblPr>
      <w:tblStyle w:val="Tabellenraster"/>
      <w:tblW w:w="9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188"/>
      <w:gridCol w:w="1018"/>
    </w:tblGrid>
    <w:tr w:rsidR="004C5079" w14:paraId="0DC57830" w14:textId="77777777" w:rsidTr="00490B10">
      <w:trPr>
        <w:trHeight w:val="783"/>
      </w:trPr>
      <w:tc>
        <w:tcPr>
          <w:tcW w:w="8188" w:type="dxa"/>
          <w:vAlign w:val="center"/>
        </w:tcPr>
        <w:p w14:paraId="40EE4EFA" w14:textId="2F579217" w:rsidR="004C5079" w:rsidRPr="0002628B" w:rsidRDefault="004C5079" w:rsidP="004C5079">
          <w:pPr>
            <w:pStyle w:val="Fuzeile"/>
            <w:shd w:val="clear" w:color="auto" w:fill="FFFFFF" w:themeFill="background1"/>
            <w:ind w:right="360"/>
            <w:rPr>
              <w:rFonts w:ascii="Open Sans" w:hAnsi="Open Sans" w:cs="Open Sans"/>
              <w:color w:val="80807F"/>
            </w:rPr>
          </w:pPr>
          <w:r>
            <w:rPr>
              <w:lang w:val="nb-NO"/>
            </w:rPr>
            <w:t xml:space="preserve">                       </w:t>
          </w:r>
          <w:r w:rsidRPr="00A81213">
            <w:rPr>
              <w:noProof/>
            </w:rPr>
            <w:t xml:space="preserve"> </w:t>
          </w:r>
        </w:p>
      </w:tc>
      <w:tc>
        <w:tcPr>
          <w:tcW w:w="1018" w:type="dxa"/>
        </w:tcPr>
        <w:p w14:paraId="11589128" w14:textId="463E1126" w:rsidR="004C5079" w:rsidRDefault="009D3377" w:rsidP="004C5079">
          <w:pPr>
            <w:pStyle w:val="Fuzeile"/>
          </w:pPr>
          <w:r w:rsidRPr="00796AE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5D99AB6" wp14:editId="2880D3EF">
                    <wp:simplePos x="0" y="0"/>
                    <wp:positionH relativeFrom="column">
                      <wp:posOffset>-2287228</wp:posOffset>
                    </wp:positionH>
                    <wp:positionV relativeFrom="paragraph">
                      <wp:posOffset>84413</wp:posOffset>
                    </wp:positionV>
                    <wp:extent cx="4617085" cy="473710"/>
                    <wp:effectExtent l="0" t="0" r="0" b="0"/>
                    <wp:wrapNone/>
                    <wp:docPr id="45" name="Textfeld 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17085" cy="473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6BC553" w14:textId="765CF6C7" w:rsidR="004C5079" w:rsidRPr="001056AE" w:rsidRDefault="004C5079" w:rsidP="004C5079">
                                <w:pPr>
                                  <w:pStyle w:val="Fuzeile"/>
                                  <w:jc w:val="center"/>
                                  <w:rPr>
                                    <w:rFonts w:ascii="Open Sans" w:hAnsi="Open Sans" w:cs="Open Sans"/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color w:val="7F7F7F" w:themeColor="text1" w:themeTint="8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Open Sans" w:hAnsi="Open Sans" w:cs="Open Sans"/>
                                    <w:color w:val="7F7F7F" w:themeColor="text1" w:themeTint="80"/>
                                  </w:rPr>
                                  <w:instrText xml:space="preserve"> SAVEDATE \@ "MMMM yyyy" \* MERGEFORMAT </w:instrText>
                                </w:r>
                                <w:r>
                                  <w:rPr>
                                    <w:rFonts w:ascii="Open Sans" w:hAnsi="Open Sans" w:cs="Open Sans"/>
                                    <w:color w:val="7F7F7F" w:themeColor="text1" w:themeTint="80"/>
                                  </w:rPr>
                                  <w:fldChar w:fldCharType="separate"/>
                                </w:r>
                                <w:r w:rsidR="005E6891">
                                  <w:rPr>
                                    <w:rFonts w:ascii="Open Sans" w:hAnsi="Open Sans" w:cs="Open Sans"/>
                                    <w:noProof/>
                                    <w:color w:val="7F7F7F" w:themeColor="text1" w:themeTint="80"/>
                                  </w:rPr>
                                  <w:t>Dezember 2019</w:t>
                                </w:r>
                                <w:r>
                                  <w:rPr>
                                    <w:rFonts w:ascii="Open Sans" w:hAnsi="Open Sans" w:cs="Open Sans"/>
                                    <w:color w:val="7F7F7F" w:themeColor="text1" w:themeTint="8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Open Sans" w:hAnsi="Open Sans" w:cs="Open Sans"/>
                                    <w:color w:val="7F7F7F" w:themeColor="text1" w:themeTint="80"/>
                                  </w:rPr>
                                  <w:t xml:space="preserve"> </w:t>
                                </w:r>
                                <w:r w:rsidRPr="001056AE">
                                  <w:rPr>
                                    <w:rFonts w:ascii="Open Sans" w:hAnsi="Open Sans" w:cs="Open Sans"/>
                                    <w:color w:val="7F7F7F" w:themeColor="text1" w:themeTint="80"/>
                                  </w:rPr>
                                  <w:t xml:space="preserve">© </w:t>
                                </w:r>
                                <w:r w:rsidRPr="001056AE"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7F7F7F" w:themeColor="text1" w:themeTint="80"/>
                                  </w:rPr>
                                  <w:t>PIKAS</w:t>
                                </w:r>
                                <w:r w:rsidRPr="001056AE">
                                  <w:rPr>
                                    <w:rFonts w:ascii="Open Sans" w:hAnsi="Open Sans" w:cs="Open Sans"/>
                                    <w:color w:val="7F7F7F" w:themeColor="text1" w:themeTint="80"/>
                                  </w:rPr>
                                  <w:t xml:space="preserve"> digi </w:t>
                                </w:r>
                                <w:r w:rsidRPr="001056AE">
                                  <w:rPr>
                                    <w:rFonts w:ascii="Open Sans" w:hAnsi="Open Sans" w:cs="Open Sans"/>
                                    <w:i/>
                                    <w:iCs/>
                                    <w:color w:val="7F7F7F" w:themeColor="text1" w:themeTint="80"/>
                                  </w:rPr>
                                  <w:t>(pikas-digi.dzlm.de)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5D99AB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5" o:spid="_x0000_s1064" type="#_x0000_t202" style="position:absolute;margin-left:-180.1pt;margin-top:6.65pt;width:363.55pt;height:3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" filled="f" stroked="f" strokeweight=".5pt">
                    <v:textbox>
                      <w:txbxContent>
                        <w:p w14:paraId="376BC553" w14:textId="765CF6C7" w:rsidR="004C5079" w:rsidRPr="001056AE" w:rsidRDefault="004C5079" w:rsidP="004C5079">
                          <w:pPr>
                            <w:pStyle w:val="Fuzeile"/>
                            <w:jc w:val="center"/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instrText xml:space="preserve"> SAVEDATE \@ "MMMM yyyy" \* MERGEFORMAT </w:instrTex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fldChar w:fldCharType="separate"/>
                          </w:r>
                          <w:r w:rsidR="005E6891">
                            <w:rPr>
                              <w:rFonts w:ascii="Open Sans" w:hAnsi="Open Sans" w:cs="Open Sans"/>
                              <w:noProof/>
                              <w:color w:val="7F7F7F" w:themeColor="text1" w:themeTint="80"/>
                            </w:rPr>
                            <w:t>Dezember 2019</w: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fldChar w:fldCharType="end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t xml:space="preserve">© </w:t>
                          </w:r>
                          <w:r w:rsidRPr="001056AE">
                            <w:rPr>
                              <w:rFonts w:ascii="Open Sans" w:hAnsi="Open Sans" w:cs="Open Sans"/>
                              <w:b/>
                              <w:bCs/>
                              <w:color w:val="7F7F7F" w:themeColor="text1" w:themeTint="80"/>
                            </w:rPr>
                            <w:t>PIKAS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</w:rPr>
                            <w:t xml:space="preserve"> digi </w:t>
                          </w:r>
                          <w:r w:rsidRPr="001056AE">
                            <w:rPr>
                              <w:rFonts w:ascii="Open Sans" w:hAnsi="Open Sans" w:cs="Open Sans"/>
                              <w:i/>
                              <w:iCs/>
                              <w:color w:val="7F7F7F" w:themeColor="text1" w:themeTint="80"/>
                            </w:rPr>
                            <w:t>(pikas-digi.dzlm.de)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06542F2A" w14:textId="60876BC3" w:rsidR="000730EB" w:rsidRDefault="004C5079" w:rsidP="004C507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0E3930" wp14:editId="18B49C50">
              <wp:simplePos x="0" y="0"/>
              <wp:positionH relativeFrom="column">
                <wp:posOffset>-457623</wp:posOffset>
              </wp:positionH>
              <wp:positionV relativeFrom="paragraph">
                <wp:posOffset>-507365</wp:posOffset>
              </wp:positionV>
              <wp:extent cx="7546975" cy="0"/>
              <wp:effectExtent l="0" t="0" r="9525" b="12700"/>
              <wp:wrapNone/>
              <wp:docPr id="46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6975" cy="0"/>
                      </a:xfrm>
                      <a:prstGeom prst="line">
                        <a:avLst/>
                      </a:prstGeom>
                      <a:ln>
                        <a:solidFill>
                          <a:srgbClr val="317D8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3FE2AC" id="Gerade Verbindung 4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05pt,-39.95pt" to="558.2pt,-3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" strokecolor="#317d86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63DD738A" wp14:editId="41A6641A">
          <wp:simplePos x="0" y="0"/>
          <wp:positionH relativeFrom="column">
            <wp:posOffset>-46990</wp:posOffset>
          </wp:positionH>
          <wp:positionV relativeFrom="paragraph">
            <wp:posOffset>-439420</wp:posOffset>
          </wp:positionV>
          <wp:extent cx="2418715" cy="646430"/>
          <wp:effectExtent l="0" t="0" r="0" b="1270"/>
          <wp:wrapNone/>
          <wp:docPr id="93" name="Grafik 93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ar/folders/h4/63k33nb127z02sfphsd3qfqh0hrf8c/T/com.microsoft.Word/WebArchiveCopyPasteTempFiles/logo-pikas-dig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8715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>
      <w:instrText xml:space="preserve"> INCLUDEPICTURE "/var/folders/h4/63k33nb127z02sfphsd3qfqh0hrf8c/T/com.microsoft.Word/WebArchiveCopyPasteTempFiles/logo-pikas-digi.png" \* MERGEFORMATINET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2D97C" w14:textId="77777777" w:rsidR="000D1C63" w:rsidRDefault="000D1C63" w:rsidP="00425439">
      <w:r>
        <w:separator/>
      </w:r>
    </w:p>
  </w:footnote>
  <w:footnote w:type="continuationSeparator" w:id="0">
    <w:p w14:paraId="34516F86" w14:textId="77777777" w:rsidR="000D1C63" w:rsidRDefault="000D1C63" w:rsidP="00425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4B52A" w14:textId="01D955BF" w:rsidR="001B2EBE" w:rsidRPr="001B2EBE" w:rsidRDefault="001B2EBE" w:rsidP="001B2EBE">
    <w:pPr>
      <w:pStyle w:val="Kopfzeile"/>
      <w:rPr>
        <w:u w:val="single"/>
      </w:rPr>
    </w:pPr>
    <w:r w:rsidRPr="001B2EBE">
      <w:rPr>
        <w:u w:val="single"/>
      </w:rPr>
      <w:t>FM Programmieren in der Grundschule</w:t>
    </w:r>
    <w:r w:rsidRPr="001B2EBE">
      <w:rPr>
        <w:u w:val="single"/>
      </w:rPr>
      <w:tab/>
    </w:r>
    <w:r w:rsidRPr="001B2EBE">
      <w:rPr>
        <w:u w:val="single"/>
      </w:rPr>
      <w:tab/>
      <w:t xml:space="preserve"> – Station 1–</w:t>
    </w:r>
    <w:r>
      <w:rPr>
        <w:u w:val="single"/>
      </w:rPr>
      <w:t xml:space="preserve">  </w:t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  <w:t>Bee-Bot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1FFC3" w14:textId="6F926A65" w:rsidR="008165C8" w:rsidRPr="001B2EBE" w:rsidRDefault="008165C8" w:rsidP="001B2EBE">
    <w:pPr>
      <w:pStyle w:val="Kopfzeile"/>
      <w:rPr>
        <w:u w:val="single"/>
      </w:rPr>
    </w:pPr>
    <w:r w:rsidRPr="001B2EBE">
      <w:rPr>
        <w:u w:val="single"/>
      </w:rPr>
      <w:t>FM Programmieren in der Grundschule</w:t>
    </w:r>
    <w:r w:rsidRPr="001B2EBE">
      <w:rPr>
        <w:u w:val="single"/>
      </w:rPr>
      <w:tab/>
    </w:r>
    <w:r w:rsidRPr="001B2EBE">
      <w:rPr>
        <w:u w:val="single"/>
      </w:rPr>
      <w:tab/>
      <w:t xml:space="preserve"> – Station </w:t>
    </w:r>
    <w:r w:rsidR="005E6891">
      <w:rPr>
        <w:u w:val="single"/>
      </w:rPr>
      <w:t>7</w:t>
    </w:r>
    <w:r w:rsidRPr="001B2EBE">
      <w:rPr>
        <w:u w:val="single"/>
      </w:rPr>
      <w:t>–</w:t>
    </w:r>
    <w:r>
      <w:rPr>
        <w:u w:val="single"/>
      </w:rPr>
      <w:t xml:space="preserve">  </w:t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  <w:t xml:space="preserve">     Online Programmierumgebungen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6D115" w14:textId="66B998D2" w:rsidR="008165C8" w:rsidRPr="001B2EBE" w:rsidRDefault="008165C8" w:rsidP="001B2EBE">
    <w:pPr>
      <w:pStyle w:val="Kopfzeile"/>
      <w:rPr>
        <w:u w:val="single"/>
      </w:rPr>
    </w:pPr>
    <w:r w:rsidRPr="001B2EBE">
      <w:rPr>
        <w:u w:val="single"/>
      </w:rPr>
      <w:t>FM Programmieren in der Grundschule</w:t>
    </w:r>
    <w:r w:rsidRPr="001B2EBE">
      <w:rPr>
        <w:u w:val="single"/>
      </w:rPr>
      <w:tab/>
    </w:r>
    <w:r w:rsidRPr="001B2EBE">
      <w:rPr>
        <w:u w:val="single"/>
      </w:rPr>
      <w:tab/>
      <w:t xml:space="preserve"> – Station </w:t>
    </w:r>
    <w:r w:rsidR="005E6891">
      <w:rPr>
        <w:u w:val="single"/>
      </w:rPr>
      <w:t>8</w:t>
    </w:r>
    <w:r w:rsidRPr="001B2EBE">
      <w:rPr>
        <w:u w:val="single"/>
      </w:rPr>
      <w:t>–</w:t>
    </w:r>
    <w:r>
      <w:rPr>
        <w:u w:val="single"/>
      </w:rPr>
      <w:t xml:space="preserve">  </w:t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  <w:t xml:space="preserve">     </w:t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  <w:t xml:space="preserve">    mBot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E19E9" w14:textId="7F79A002" w:rsidR="006C62AE" w:rsidRPr="001B2EBE" w:rsidRDefault="006C62AE" w:rsidP="001B2EBE">
    <w:pPr>
      <w:pStyle w:val="Kopfzeile"/>
      <w:rPr>
        <w:u w:val="single"/>
      </w:rPr>
    </w:pPr>
    <w:r w:rsidRPr="001B2EBE">
      <w:rPr>
        <w:u w:val="single"/>
      </w:rPr>
      <w:t>FM Programmieren in der Grundschule</w:t>
    </w:r>
    <w:r w:rsidRPr="001B2EBE">
      <w:rPr>
        <w:u w:val="single"/>
      </w:rPr>
      <w:tab/>
    </w:r>
    <w:r w:rsidRPr="001B2EBE">
      <w:rPr>
        <w:u w:val="single"/>
      </w:rPr>
      <w:tab/>
      <w:t xml:space="preserve"> </w:t>
    </w:r>
    <w:r>
      <w:rPr>
        <w:u w:val="single"/>
      </w:rPr>
      <w:t>Kopiervorlage</w:t>
    </w:r>
    <w:r w:rsidR="00AC616E">
      <w:rPr>
        <w:u w:val="single"/>
      </w:rPr>
      <w:t xml:space="preserve"> zu Station 2</w:t>
    </w:r>
    <w:r>
      <w:rPr>
        <w:u w:val="single"/>
      </w:rPr>
      <w:tab/>
    </w:r>
    <w:r>
      <w:rPr>
        <w:u w:val="single"/>
      </w:rPr>
      <w:tab/>
      <w:t xml:space="preserve"> </w:t>
    </w:r>
    <w:r w:rsidR="00AC616E">
      <w:rPr>
        <w:u w:val="single"/>
      </w:rPr>
      <w:t xml:space="preserve">                    </w:t>
    </w:r>
    <w:r>
      <w:rPr>
        <w:u w:val="single"/>
      </w:rPr>
      <w:t>Muster erkunden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DF44F" w14:textId="00C2C405" w:rsidR="00D313E0" w:rsidRPr="001B2EBE" w:rsidRDefault="001B2EBE" w:rsidP="001B2EBE">
    <w:pPr>
      <w:pStyle w:val="Kopfzeile"/>
      <w:rPr>
        <w:u w:val="single"/>
      </w:rPr>
    </w:pPr>
    <w:r w:rsidRPr="001B2EBE">
      <w:rPr>
        <w:u w:val="single"/>
      </w:rPr>
      <w:t xml:space="preserve">FM </w:t>
    </w:r>
    <w:r w:rsidR="00D313E0" w:rsidRPr="001B2EBE">
      <w:rPr>
        <w:u w:val="single"/>
      </w:rPr>
      <w:t>Programmieren</w:t>
    </w:r>
    <w:r w:rsidRPr="001B2EBE">
      <w:rPr>
        <w:u w:val="single"/>
      </w:rPr>
      <w:t xml:space="preserve"> in der Grundschule</w:t>
    </w:r>
    <w:r w:rsidRPr="001B2EBE">
      <w:rPr>
        <w:u w:val="single"/>
      </w:rPr>
      <w:tab/>
    </w:r>
    <w:r w:rsidRPr="001B2EBE">
      <w:rPr>
        <w:u w:val="single"/>
      </w:rPr>
      <w:tab/>
      <w:t xml:space="preserve"> – Station 1–</w:t>
    </w:r>
    <w:r>
      <w:rPr>
        <w:u w:val="single"/>
      </w:rPr>
      <w:t xml:space="preserve">  </w:t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  <w:t>Bee-Bot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C8519" w14:textId="5BD8C15A" w:rsidR="001B2EBE" w:rsidRPr="001B2EBE" w:rsidRDefault="001B2EBE" w:rsidP="001B2EBE">
    <w:pPr>
      <w:pStyle w:val="Kopfzeile"/>
      <w:rPr>
        <w:u w:val="single"/>
      </w:rPr>
    </w:pPr>
    <w:r w:rsidRPr="001B2EBE">
      <w:rPr>
        <w:u w:val="single"/>
      </w:rPr>
      <w:t>FM Programmieren in der Grundschule</w:t>
    </w:r>
    <w:r w:rsidRPr="001B2EBE">
      <w:rPr>
        <w:u w:val="single"/>
      </w:rPr>
      <w:tab/>
    </w:r>
    <w:r w:rsidRPr="001B2EBE">
      <w:rPr>
        <w:u w:val="single"/>
      </w:rPr>
      <w:tab/>
      <w:t xml:space="preserve"> – Station </w:t>
    </w:r>
    <w:r w:rsidR="004C5079">
      <w:rPr>
        <w:u w:val="single"/>
      </w:rPr>
      <w:t>1</w:t>
    </w:r>
    <w:r w:rsidRPr="001B2EBE">
      <w:rPr>
        <w:u w:val="single"/>
      </w:rPr>
      <w:t>–</w:t>
    </w:r>
    <w:r>
      <w:rPr>
        <w:u w:val="single"/>
      </w:rPr>
      <w:t xml:space="preserve">  </w:t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 w:rsidR="004C5079">
      <w:rPr>
        <w:u w:val="single"/>
      </w:rPr>
      <w:t xml:space="preserve">                   Bee-Bot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ECEBF" w14:textId="4C8BFAB4" w:rsidR="004C5079" w:rsidRPr="001B2EBE" w:rsidRDefault="004C5079" w:rsidP="001B2EBE">
    <w:pPr>
      <w:pStyle w:val="Kopfzeile"/>
      <w:rPr>
        <w:u w:val="single"/>
      </w:rPr>
    </w:pPr>
    <w:r w:rsidRPr="001B2EBE">
      <w:rPr>
        <w:u w:val="single"/>
      </w:rPr>
      <w:t>FM Programmieren in der Grundschule</w:t>
    </w:r>
    <w:r w:rsidRPr="001B2EBE">
      <w:rPr>
        <w:u w:val="single"/>
      </w:rPr>
      <w:tab/>
    </w:r>
    <w:r w:rsidRPr="001B2EBE">
      <w:rPr>
        <w:u w:val="single"/>
      </w:rPr>
      <w:tab/>
      <w:t xml:space="preserve"> – Station </w:t>
    </w:r>
    <w:r>
      <w:rPr>
        <w:u w:val="single"/>
      </w:rPr>
      <w:t>2</w:t>
    </w:r>
    <w:r w:rsidRPr="001B2EBE">
      <w:rPr>
        <w:u w:val="single"/>
      </w:rPr>
      <w:t>–</w:t>
    </w:r>
    <w:r>
      <w:rPr>
        <w:u w:val="single"/>
      </w:rPr>
      <w:t xml:space="preserve">  </w:t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  <w:t>Muster erkunden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95919" w14:textId="77777777" w:rsidR="004C5079" w:rsidRPr="001B2EBE" w:rsidRDefault="004C5079" w:rsidP="001B2EBE">
    <w:pPr>
      <w:pStyle w:val="Kopfzeile"/>
      <w:rPr>
        <w:u w:val="single"/>
      </w:rPr>
    </w:pPr>
    <w:r w:rsidRPr="001B2EBE">
      <w:rPr>
        <w:u w:val="single"/>
      </w:rPr>
      <w:t>FM Programmieren in der Grundschule</w:t>
    </w:r>
    <w:r w:rsidRPr="001B2EBE">
      <w:rPr>
        <w:u w:val="single"/>
      </w:rPr>
      <w:tab/>
    </w:r>
    <w:r w:rsidRPr="001B2EBE">
      <w:rPr>
        <w:u w:val="single"/>
      </w:rPr>
      <w:tab/>
      <w:t xml:space="preserve"> – Station </w:t>
    </w:r>
    <w:r>
      <w:rPr>
        <w:u w:val="single"/>
      </w:rPr>
      <w:t>2</w:t>
    </w:r>
    <w:r w:rsidRPr="001B2EBE">
      <w:rPr>
        <w:u w:val="single"/>
      </w:rPr>
      <w:t>–</w:t>
    </w:r>
    <w:r>
      <w:rPr>
        <w:u w:val="single"/>
      </w:rPr>
      <w:t xml:space="preserve">  </w:t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  <w:t>Muster erkunden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B7A9F" w14:textId="690D628B" w:rsidR="00F8774D" w:rsidRPr="001B2EBE" w:rsidRDefault="00F8774D" w:rsidP="001B2EBE">
    <w:pPr>
      <w:pStyle w:val="Kopfzeile"/>
      <w:rPr>
        <w:u w:val="single"/>
      </w:rPr>
    </w:pPr>
    <w:r w:rsidRPr="001B2EBE">
      <w:rPr>
        <w:u w:val="single"/>
      </w:rPr>
      <w:t>FM Programmieren in der Grundschule</w:t>
    </w:r>
    <w:r w:rsidRPr="001B2EBE">
      <w:rPr>
        <w:u w:val="single"/>
      </w:rPr>
      <w:tab/>
    </w:r>
    <w:r w:rsidRPr="001B2EBE">
      <w:rPr>
        <w:u w:val="single"/>
      </w:rPr>
      <w:tab/>
      <w:t xml:space="preserve"> – Station </w:t>
    </w:r>
    <w:r>
      <w:rPr>
        <w:u w:val="single"/>
      </w:rPr>
      <w:t>3</w:t>
    </w:r>
    <w:r w:rsidRPr="001B2EBE">
      <w:rPr>
        <w:u w:val="single"/>
      </w:rPr>
      <w:t>–</w:t>
    </w:r>
    <w:r>
      <w:rPr>
        <w:u w:val="single"/>
      </w:rPr>
      <w:t xml:space="preserve">  </w:t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  <w:t>Faltanleitungen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3F196" w14:textId="30049D10" w:rsidR="00E226A1" w:rsidRPr="001B2EBE" w:rsidRDefault="00E226A1" w:rsidP="001B2EBE">
    <w:pPr>
      <w:pStyle w:val="Kopfzeile"/>
      <w:rPr>
        <w:u w:val="single"/>
      </w:rPr>
    </w:pPr>
    <w:r w:rsidRPr="001B2EBE">
      <w:rPr>
        <w:u w:val="single"/>
      </w:rPr>
      <w:t>FM Programmieren in der Grundschule</w:t>
    </w:r>
    <w:r w:rsidRPr="001B2EBE">
      <w:rPr>
        <w:u w:val="single"/>
      </w:rPr>
      <w:tab/>
    </w:r>
    <w:r w:rsidRPr="001B2EBE">
      <w:rPr>
        <w:u w:val="single"/>
      </w:rPr>
      <w:tab/>
      <w:t xml:space="preserve"> – Station </w:t>
    </w:r>
    <w:r>
      <w:rPr>
        <w:u w:val="single"/>
      </w:rPr>
      <w:t>4</w:t>
    </w:r>
    <w:r w:rsidRPr="001B2EBE">
      <w:rPr>
        <w:u w:val="single"/>
      </w:rPr>
      <w:t>–</w:t>
    </w:r>
    <w:r>
      <w:rPr>
        <w:u w:val="single"/>
      </w:rPr>
      <w:t xml:space="preserve">  </w:t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  <w:t xml:space="preserve">              Ozobot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89BE5" w14:textId="475E7C03" w:rsidR="00E226A1" w:rsidRPr="001B2EBE" w:rsidRDefault="00E226A1" w:rsidP="001B2EBE">
    <w:pPr>
      <w:pStyle w:val="Kopfzeile"/>
      <w:rPr>
        <w:u w:val="single"/>
      </w:rPr>
    </w:pPr>
    <w:r w:rsidRPr="001B2EBE">
      <w:rPr>
        <w:u w:val="single"/>
      </w:rPr>
      <w:t>FM Programmieren in der Grundschule</w:t>
    </w:r>
    <w:r w:rsidRPr="001B2EBE">
      <w:rPr>
        <w:u w:val="single"/>
      </w:rPr>
      <w:tab/>
    </w:r>
    <w:r w:rsidRPr="001B2EBE">
      <w:rPr>
        <w:u w:val="single"/>
      </w:rPr>
      <w:tab/>
      <w:t xml:space="preserve"> – Station </w:t>
    </w:r>
    <w:r>
      <w:rPr>
        <w:u w:val="single"/>
      </w:rPr>
      <w:t>5</w:t>
    </w:r>
    <w:r w:rsidRPr="001B2EBE">
      <w:rPr>
        <w:u w:val="single"/>
      </w:rPr>
      <w:t>–</w:t>
    </w:r>
    <w:r>
      <w:rPr>
        <w:u w:val="single"/>
      </w:rPr>
      <w:t xml:space="preserve">  </w:t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  <w:t xml:space="preserve">      Klötzchen- App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85244" w14:textId="798B7227" w:rsidR="009D3377" w:rsidRPr="001B2EBE" w:rsidRDefault="009D3377" w:rsidP="001B2EBE">
    <w:pPr>
      <w:pStyle w:val="Kopfzeile"/>
      <w:rPr>
        <w:u w:val="single"/>
      </w:rPr>
    </w:pPr>
    <w:r w:rsidRPr="001B2EBE">
      <w:rPr>
        <w:u w:val="single"/>
      </w:rPr>
      <w:t>FM Programmieren in der Grundschule</w:t>
    </w:r>
    <w:r w:rsidRPr="001B2EBE">
      <w:rPr>
        <w:u w:val="single"/>
      </w:rPr>
      <w:tab/>
    </w:r>
    <w:r w:rsidRPr="001B2EBE">
      <w:rPr>
        <w:u w:val="single"/>
      </w:rPr>
      <w:tab/>
      <w:t xml:space="preserve"> – Station </w:t>
    </w:r>
    <w:r w:rsidR="005E6891">
      <w:rPr>
        <w:u w:val="single"/>
      </w:rPr>
      <w:t>6</w:t>
    </w:r>
    <w:r w:rsidRPr="001B2EBE">
      <w:rPr>
        <w:u w:val="single"/>
      </w:rPr>
      <w:t>–</w:t>
    </w:r>
    <w:r>
      <w:rPr>
        <w:u w:val="single"/>
      </w:rPr>
      <w:t xml:space="preserve">  </w:t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  <w:t xml:space="preserve">          Calliope mini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8CC5FB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17BA4"/>
    <w:multiLevelType w:val="hybridMultilevel"/>
    <w:tmpl w:val="3AF4EBFA"/>
    <w:lvl w:ilvl="0" w:tplc="78421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6CA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D6A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C3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728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843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AE0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C8A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5AA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6B6258"/>
    <w:multiLevelType w:val="hybridMultilevel"/>
    <w:tmpl w:val="3B9E958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FF2F0A"/>
    <w:multiLevelType w:val="hybridMultilevel"/>
    <w:tmpl w:val="96CC9A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3C3CF7"/>
    <w:multiLevelType w:val="hybridMultilevel"/>
    <w:tmpl w:val="3092C746"/>
    <w:lvl w:ilvl="0" w:tplc="58B818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D4BF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BC98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AEB0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B8BC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A0CA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B8E1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E28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A642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6D36DD2"/>
    <w:multiLevelType w:val="hybridMultilevel"/>
    <w:tmpl w:val="C50A8A96"/>
    <w:lvl w:ilvl="0" w:tplc="34EC95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F6A7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05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8084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A637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DCAC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AA3E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023D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36F2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31837A3"/>
    <w:multiLevelType w:val="hybridMultilevel"/>
    <w:tmpl w:val="73BC6C72"/>
    <w:lvl w:ilvl="0" w:tplc="E8B61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9663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DC2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0AC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FEC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D25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F49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8CF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2A1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64216E9"/>
    <w:multiLevelType w:val="hybridMultilevel"/>
    <w:tmpl w:val="68AE6896"/>
    <w:lvl w:ilvl="0" w:tplc="2A4067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613A6"/>
    <w:multiLevelType w:val="hybridMultilevel"/>
    <w:tmpl w:val="FA60E81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41357"/>
    <w:multiLevelType w:val="hybridMultilevel"/>
    <w:tmpl w:val="2A3A8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05513"/>
    <w:multiLevelType w:val="hybridMultilevel"/>
    <w:tmpl w:val="E3641D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3014B"/>
    <w:multiLevelType w:val="hybridMultilevel"/>
    <w:tmpl w:val="B7F6CF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5C7E5B"/>
    <w:multiLevelType w:val="hybridMultilevel"/>
    <w:tmpl w:val="7CC40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093A6A"/>
    <w:multiLevelType w:val="hybridMultilevel"/>
    <w:tmpl w:val="5C62853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C211749"/>
    <w:multiLevelType w:val="hybridMultilevel"/>
    <w:tmpl w:val="1D943392"/>
    <w:lvl w:ilvl="0" w:tplc="B51EC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F64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389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201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E49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6AF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20AD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C0A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A6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E3F6052"/>
    <w:multiLevelType w:val="hybridMultilevel"/>
    <w:tmpl w:val="CE4EFD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F04A1"/>
    <w:multiLevelType w:val="hybridMultilevel"/>
    <w:tmpl w:val="725829F2"/>
    <w:lvl w:ilvl="0" w:tplc="7500F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4CA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1AD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DE6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C7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E008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742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A01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2A4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7B30D43"/>
    <w:multiLevelType w:val="multilevel"/>
    <w:tmpl w:val="EBCA2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B712003"/>
    <w:multiLevelType w:val="hybridMultilevel"/>
    <w:tmpl w:val="A95493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C41244"/>
    <w:multiLevelType w:val="hybridMultilevel"/>
    <w:tmpl w:val="029A50EE"/>
    <w:lvl w:ilvl="0" w:tplc="4F803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005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86D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4A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0A3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CD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7AB8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F24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B8E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7890AE6"/>
    <w:multiLevelType w:val="hybridMultilevel"/>
    <w:tmpl w:val="68AE6896"/>
    <w:lvl w:ilvl="0" w:tplc="2A4067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8A0DCE"/>
    <w:multiLevelType w:val="hybridMultilevel"/>
    <w:tmpl w:val="AC2A5C1C"/>
    <w:lvl w:ilvl="0" w:tplc="2208DF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EC3A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3A6C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4668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887A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1294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5CB0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F474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14B7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9FE5DAD"/>
    <w:multiLevelType w:val="hybridMultilevel"/>
    <w:tmpl w:val="193684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633800"/>
    <w:multiLevelType w:val="hybridMultilevel"/>
    <w:tmpl w:val="358A3C02"/>
    <w:lvl w:ilvl="0" w:tplc="83002F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AEEC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BED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EEED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469B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3A49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BC74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B2AB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DA56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18"/>
  </w:num>
  <w:num w:numId="3">
    <w:abstractNumId w:val="9"/>
  </w:num>
  <w:num w:numId="4">
    <w:abstractNumId w:val="8"/>
  </w:num>
  <w:num w:numId="5">
    <w:abstractNumId w:val="15"/>
  </w:num>
  <w:num w:numId="6">
    <w:abstractNumId w:val="0"/>
  </w:num>
  <w:num w:numId="7">
    <w:abstractNumId w:val="20"/>
  </w:num>
  <w:num w:numId="8">
    <w:abstractNumId w:val="7"/>
  </w:num>
  <w:num w:numId="9">
    <w:abstractNumId w:val="12"/>
  </w:num>
  <w:num w:numId="10">
    <w:abstractNumId w:val="17"/>
  </w:num>
  <w:num w:numId="11">
    <w:abstractNumId w:val="10"/>
  </w:num>
  <w:num w:numId="12">
    <w:abstractNumId w:val="6"/>
  </w:num>
  <w:num w:numId="13">
    <w:abstractNumId w:val="4"/>
  </w:num>
  <w:num w:numId="14">
    <w:abstractNumId w:val="22"/>
  </w:num>
  <w:num w:numId="15">
    <w:abstractNumId w:val="3"/>
  </w:num>
  <w:num w:numId="16">
    <w:abstractNumId w:val="5"/>
  </w:num>
  <w:num w:numId="17">
    <w:abstractNumId w:val="13"/>
  </w:num>
  <w:num w:numId="18">
    <w:abstractNumId w:val="21"/>
  </w:num>
  <w:num w:numId="19">
    <w:abstractNumId w:val="2"/>
  </w:num>
  <w:num w:numId="20">
    <w:abstractNumId w:val="14"/>
  </w:num>
  <w:num w:numId="21">
    <w:abstractNumId w:val="16"/>
  </w:num>
  <w:num w:numId="22">
    <w:abstractNumId w:val="19"/>
  </w:num>
  <w:num w:numId="23">
    <w:abstractNumId w:val="1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F5"/>
    <w:rsid w:val="000039EC"/>
    <w:rsid w:val="00013C44"/>
    <w:rsid w:val="00025C7B"/>
    <w:rsid w:val="0002628B"/>
    <w:rsid w:val="00026B20"/>
    <w:rsid w:val="000356FC"/>
    <w:rsid w:val="00037CD7"/>
    <w:rsid w:val="00052378"/>
    <w:rsid w:val="00056952"/>
    <w:rsid w:val="00071310"/>
    <w:rsid w:val="000730EB"/>
    <w:rsid w:val="000A5FC0"/>
    <w:rsid w:val="000C734E"/>
    <w:rsid w:val="000D1C63"/>
    <w:rsid w:val="000D35BB"/>
    <w:rsid w:val="000D697C"/>
    <w:rsid w:val="00102E32"/>
    <w:rsid w:val="001051B2"/>
    <w:rsid w:val="00112653"/>
    <w:rsid w:val="00126BC3"/>
    <w:rsid w:val="001305F3"/>
    <w:rsid w:val="00147819"/>
    <w:rsid w:val="001554D8"/>
    <w:rsid w:val="001701C3"/>
    <w:rsid w:val="00173A48"/>
    <w:rsid w:val="001A2976"/>
    <w:rsid w:val="001A329C"/>
    <w:rsid w:val="001B14A7"/>
    <w:rsid w:val="001B2EBE"/>
    <w:rsid w:val="001D377E"/>
    <w:rsid w:val="001F3B72"/>
    <w:rsid w:val="0020359A"/>
    <w:rsid w:val="00224FD7"/>
    <w:rsid w:val="00254969"/>
    <w:rsid w:val="00282056"/>
    <w:rsid w:val="00287867"/>
    <w:rsid w:val="002A2668"/>
    <w:rsid w:val="002B07B8"/>
    <w:rsid w:val="002C39C9"/>
    <w:rsid w:val="002E00FE"/>
    <w:rsid w:val="002F1DB2"/>
    <w:rsid w:val="003042D3"/>
    <w:rsid w:val="00325B29"/>
    <w:rsid w:val="003322B8"/>
    <w:rsid w:val="00335A5F"/>
    <w:rsid w:val="00380E83"/>
    <w:rsid w:val="003A1D74"/>
    <w:rsid w:val="003A588A"/>
    <w:rsid w:val="003D528A"/>
    <w:rsid w:val="003E5F6E"/>
    <w:rsid w:val="00425439"/>
    <w:rsid w:val="00425804"/>
    <w:rsid w:val="00445997"/>
    <w:rsid w:val="00452C3E"/>
    <w:rsid w:val="00454A9F"/>
    <w:rsid w:val="004600CF"/>
    <w:rsid w:val="004602D5"/>
    <w:rsid w:val="00463815"/>
    <w:rsid w:val="00465B0E"/>
    <w:rsid w:val="00471DED"/>
    <w:rsid w:val="004807F2"/>
    <w:rsid w:val="00481A00"/>
    <w:rsid w:val="00485991"/>
    <w:rsid w:val="00494E88"/>
    <w:rsid w:val="004B454D"/>
    <w:rsid w:val="004B67AB"/>
    <w:rsid w:val="004C5079"/>
    <w:rsid w:val="004D7500"/>
    <w:rsid w:val="00506037"/>
    <w:rsid w:val="005202DE"/>
    <w:rsid w:val="00521E92"/>
    <w:rsid w:val="005221CD"/>
    <w:rsid w:val="0053780D"/>
    <w:rsid w:val="0058016E"/>
    <w:rsid w:val="005977BE"/>
    <w:rsid w:val="005A4338"/>
    <w:rsid w:val="005C38FB"/>
    <w:rsid w:val="005E6891"/>
    <w:rsid w:val="005F6827"/>
    <w:rsid w:val="00605093"/>
    <w:rsid w:val="00620637"/>
    <w:rsid w:val="00620723"/>
    <w:rsid w:val="0063004F"/>
    <w:rsid w:val="00633169"/>
    <w:rsid w:val="006354A9"/>
    <w:rsid w:val="006676F5"/>
    <w:rsid w:val="00670253"/>
    <w:rsid w:val="0067567D"/>
    <w:rsid w:val="00677C43"/>
    <w:rsid w:val="006B0572"/>
    <w:rsid w:val="006C28A9"/>
    <w:rsid w:val="006C606C"/>
    <w:rsid w:val="006C62AE"/>
    <w:rsid w:val="006F32D6"/>
    <w:rsid w:val="006F5974"/>
    <w:rsid w:val="006F6241"/>
    <w:rsid w:val="00726BA6"/>
    <w:rsid w:val="00735958"/>
    <w:rsid w:val="0075507C"/>
    <w:rsid w:val="007742C6"/>
    <w:rsid w:val="00775C12"/>
    <w:rsid w:val="00784735"/>
    <w:rsid w:val="00785E1A"/>
    <w:rsid w:val="007B0823"/>
    <w:rsid w:val="007D3498"/>
    <w:rsid w:val="007D6946"/>
    <w:rsid w:val="007E33AC"/>
    <w:rsid w:val="007E7750"/>
    <w:rsid w:val="008034DC"/>
    <w:rsid w:val="00805897"/>
    <w:rsid w:val="008165C8"/>
    <w:rsid w:val="00823B0B"/>
    <w:rsid w:val="0084437E"/>
    <w:rsid w:val="00846D34"/>
    <w:rsid w:val="00853838"/>
    <w:rsid w:val="008862ED"/>
    <w:rsid w:val="00890BDD"/>
    <w:rsid w:val="008A3F4A"/>
    <w:rsid w:val="008A461C"/>
    <w:rsid w:val="008B2BBD"/>
    <w:rsid w:val="008E34F4"/>
    <w:rsid w:val="00906137"/>
    <w:rsid w:val="00922F1F"/>
    <w:rsid w:val="00925D24"/>
    <w:rsid w:val="00947B78"/>
    <w:rsid w:val="009715BB"/>
    <w:rsid w:val="00977565"/>
    <w:rsid w:val="00980F04"/>
    <w:rsid w:val="00985CB2"/>
    <w:rsid w:val="009A39A7"/>
    <w:rsid w:val="009C1557"/>
    <w:rsid w:val="009D3377"/>
    <w:rsid w:val="009F7B05"/>
    <w:rsid w:val="00A10943"/>
    <w:rsid w:val="00A116C6"/>
    <w:rsid w:val="00A1386A"/>
    <w:rsid w:val="00A32AA7"/>
    <w:rsid w:val="00A46B17"/>
    <w:rsid w:val="00A46F27"/>
    <w:rsid w:val="00A50DD0"/>
    <w:rsid w:val="00A55772"/>
    <w:rsid w:val="00A56D84"/>
    <w:rsid w:val="00A81213"/>
    <w:rsid w:val="00A82281"/>
    <w:rsid w:val="00A906DE"/>
    <w:rsid w:val="00AA6AA1"/>
    <w:rsid w:val="00AC616E"/>
    <w:rsid w:val="00AE0E31"/>
    <w:rsid w:val="00AE67C9"/>
    <w:rsid w:val="00B030AF"/>
    <w:rsid w:val="00B11D11"/>
    <w:rsid w:val="00B14980"/>
    <w:rsid w:val="00B35AC3"/>
    <w:rsid w:val="00B83FDB"/>
    <w:rsid w:val="00B90D03"/>
    <w:rsid w:val="00BC3983"/>
    <w:rsid w:val="00BD709C"/>
    <w:rsid w:val="00C04855"/>
    <w:rsid w:val="00C114B4"/>
    <w:rsid w:val="00C15081"/>
    <w:rsid w:val="00C25D55"/>
    <w:rsid w:val="00C40D0C"/>
    <w:rsid w:val="00C6291E"/>
    <w:rsid w:val="00C651D3"/>
    <w:rsid w:val="00C73A91"/>
    <w:rsid w:val="00C76F69"/>
    <w:rsid w:val="00C804B0"/>
    <w:rsid w:val="00CA7D21"/>
    <w:rsid w:val="00CC228C"/>
    <w:rsid w:val="00CE5F24"/>
    <w:rsid w:val="00CF0AC7"/>
    <w:rsid w:val="00D27347"/>
    <w:rsid w:val="00D27408"/>
    <w:rsid w:val="00D313E0"/>
    <w:rsid w:val="00D52103"/>
    <w:rsid w:val="00DA1179"/>
    <w:rsid w:val="00DA4F82"/>
    <w:rsid w:val="00DD02E7"/>
    <w:rsid w:val="00DD23C3"/>
    <w:rsid w:val="00DE0B79"/>
    <w:rsid w:val="00DE484C"/>
    <w:rsid w:val="00E226A1"/>
    <w:rsid w:val="00E310EA"/>
    <w:rsid w:val="00E44726"/>
    <w:rsid w:val="00E54988"/>
    <w:rsid w:val="00E56CB4"/>
    <w:rsid w:val="00E7027D"/>
    <w:rsid w:val="00EB3108"/>
    <w:rsid w:val="00EB35D6"/>
    <w:rsid w:val="00EC6C50"/>
    <w:rsid w:val="00EE48B9"/>
    <w:rsid w:val="00EF0064"/>
    <w:rsid w:val="00EF0D37"/>
    <w:rsid w:val="00F03EDD"/>
    <w:rsid w:val="00F04D5F"/>
    <w:rsid w:val="00F0797E"/>
    <w:rsid w:val="00F132D5"/>
    <w:rsid w:val="00F15531"/>
    <w:rsid w:val="00F37A83"/>
    <w:rsid w:val="00F445B0"/>
    <w:rsid w:val="00F61A17"/>
    <w:rsid w:val="00F63603"/>
    <w:rsid w:val="00F8774D"/>
    <w:rsid w:val="00F908E6"/>
    <w:rsid w:val="00FA1B09"/>
    <w:rsid w:val="00FC007C"/>
    <w:rsid w:val="00FE0DEE"/>
    <w:rsid w:val="00FF183D"/>
    <w:rsid w:val="00FF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9AF575"/>
  <w15:docId w15:val="{D863E8CF-61F9-FF46-90B5-5AE7C4AD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23948" w:themeColor="text2" w:themeTint="E6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25439"/>
    <w:pPr>
      <w:spacing w:line="276" w:lineRule="auto"/>
      <w:contextualSpacing/>
    </w:pPr>
    <w:rPr>
      <w:rFonts w:ascii="Calibri" w:eastAsiaTheme="minorEastAsia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D35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07D00" w:themeColor="accent1" w:themeShade="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uiPriority w:val="10"/>
    <w:qFormat/>
    <w:pPr>
      <w:spacing w:after="0" w:line="240" w:lineRule="auto"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Untertitel">
    <w:name w:val="Subtitle"/>
    <w:basedOn w:val="Standard"/>
    <w:link w:val="UntertitelZchn"/>
    <w:uiPriority w:val="11"/>
    <w:qFormat/>
    <w:pPr>
      <w:numPr>
        <w:ilvl w:val="1"/>
      </w:numPr>
      <w:spacing w:after="0"/>
      <w:jc w:val="right"/>
    </w:pPr>
    <w:rPr>
      <w:sz w:val="32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eastAsiaTheme="minorEastAsia"/>
      <w:sz w:val="32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Datum">
    <w:name w:val="Date"/>
    <w:basedOn w:val="Standard"/>
    <w:link w:val="DatumZchn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umZchn">
    <w:name w:val="Datum Zchn"/>
    <w:basedOn w:val="Absatz-Standardschriftart"/>
    <w:link w:val="Datum"/>
    <w:uiPriority w:val="99"/>
    <w:rPr>
      <w:b/>
      <w:color w:val="6CA800" w:themeColor="accent1"/>
      <w:sz w:val="32"/>
    </w:rPr>
  </w:style>
  <w:style w:type="paragraph" w:styleId="Blocktext">
    <w:name w:val="Block Text"/>
    <w:basedOn w:val="Standard"/>
    <w:uiPriority w:val="99"/>
    <w:unhideWhenUsed/>
    <w:qFormat/>
    <w:pPr>
      <w:spacing w:after="380" w:line="326" w:lineRule="auto"/>
    </w:pPr>
    <w:rPr>
      <w:sz w:val="28"/>
    </w:rPr>
  </w:style>
  <w:style w:type="paragraph" w:styleId="Zitat">
    <w:name w:val="Quote"/>
    <w:basedOn w:val="Standard"/>
    <w:link w:val="ZitatZchn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sz w:val="28"/>
    </w:rPr>
  </w:style>
  <w:style w:type="character" w:customStyle="1" w:styleId="ZitatZchn">
    <w:name w:val="Zitat Zchn"/>
    <w:basedOn w:val="Absatz-Standardschriftart"/>
    <w:link w:val="Zitat"/>
    <w:uiPriority w:val="29"/>
    <w:rPr>
      <w:i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IntensivesZitat">
    <w:name w:val="Intense Quote"/>
    <w:basedOn w:val="Standard"/>
    <w:link w:val="IntensivesZitatZchn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sz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b/>
      <w:i/>
      <w:sz w:val="28"/>
    </w:rPr>
  </w:style>
  <w:style w:type="paragraph" w:customStyle="1" w:styleId="Empfnger">
    <w:name w:val="Empfänger"/>
    <w:basedOn w:val="Standard"/>
    <w:uiPriority w:val="10"/>
    <w:qFormat/>
    <w:pPr>
      <w:spacing w:before="1760" w:after="0"/>
      <w:ind w:left="2880"/>
    </w:pPr>
    <w:rPr>
      <w:b/>
    </w:rPr>
  </w:style>
  <w:style w:type="paragraph" w:customStyle="1" w:styleId="Strae">
    <w:name w:val="Straße"/>
    <w:basedOn w:val="Standard"/>
    <w:uiPriority w:val="10"/>
    <w:qFormat/>
    <w:pPr>
      <w:ind w:left="2880"/>
    </w:pPr>
  </w:style>
  <w:style w:type="paragraph" w:customStyle="1" w:styleId="Kontaktinfos">
    <w:name w:val="Kontaktinfos"/>
    <w:basedOn w:val="Standard"/>
    <w:uiPriority w:val="10"/>
    <w:qFormat/>
  </w:style>
  <w:style w:type="paragraph" w:customStyle="1" w:styleId="Firma">
    <w:name w:val="Firma"/>
    <w:basedOn w:val="Standard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Einfhrung">
    <w:name w:val="Einführung"/>
    <w:basedOn w:val="Standard"/>
    <w:link w:val="EinfhrunginChar"/>
    <w:uiPriority w:val="3"/>
    <w:qFormat/>
    <w:pPr>
      <w:spacing w:after="380" w:line="319" w:lineRule="auto"/>
    </w:pPr>
    <w:rPr>
      <w:sz w:val="28"/>
    </w:rPr>
  </w:style>
  <w:style w:type="character" w:customStyle="1" w:styleId="EinfhrunginChar">
    <w:name w:val="Einführung in Char"/>
    <w:basedOn w:val="Absatz-Standardschriftart"/>
    <w:link w:val="Einfhrung"/>
    <w:uiPriority w:val="3"/>
    <w:rPr>
      <w:sz w:val="28"/>
    </w:rPr>
  </w:style>
  <w:style w:type="character" w:styleId="Hyperlink">
    <w:name w:val="Hyperlink"/>
    <w:basedOn w:val="Absatz-Standardschriftart"/>
    <w:uiPriority w:val="99"/>
    <w:unhideWhenUsed/>
    <w:rsid w:val="00F15531"/>
    <w:rPr>
      <w:color w:val="36C0CA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5531"/>
    <w:rPr>
      <w:color w:val="605E5C"/>
      <w:shd w:val="clear" w:color="auto" w:fill="E1DFDD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84735"/>
    <w:pPr>
      <w:spacing w:before="480" w:after="0"/>
      <w:outlineLvl w:val="9"/>
    </w:pPr>
    <w:rPr>
      <w:bCs/>
      <w:color w:val="507D00" w:themeColor="accent1" w:themeShade="BF"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784735"/>
    <w:pPr>
      <w:spacing w:before="120" w:after="120"/>
    </w:pPr>
    <w:rPr>
      <w:rFonts w:cstheme="minorHAnsi"/>
      <w:b/>
      <w:bCs/>
      <w:caps/>
    </w:rPr>
  </w:style>
  <w:style w:type="paragraph" w:styleId="Verzeichnis2">
    <w:name w:val="toc 2"/>
    <w:basedOn w:val="Standard"/>
    <w:next w:val="Standard"/>
    <w:autoRedefine/>
    <w:uiPriority w:val="39"/>
    <w:unhideWhenUsed/>
    <w:rsid w:val="00784735"/>
    <w:pPr>
      <w:spacing w:after="0"/>
      <w:ind w:left="200"/>
    </w:pPr>
    <w:rPr>
      <w:rFonts w:cstheme="minorHAnsi"/>
      <w:smallCaps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784735"/>
    <w:pPr>
      <w:spacing w:after="0"/>
      <w:ind w:left="400"/>
    </w:pPr>
    <w:rPr>
      <w:rFonts w:cstheme="minorHAnsi"/>
      <w:i/>
      <w:iCs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784735"/>
    <w:pPr>
      <w:spacing w:after="0"/>
      <w:ind w:left="600"/>
    </w:pPr>
    <w:rPr>
      <w:rFonts w:cs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784735"/>
    <w:pPr>
      <w:spacing w:after="0"/>
      <w:ind w:left="800"/>
    </w:pPr>
    <w:rPr>
      <w:rFonts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784735"/>
    <w:pPr>
      <w:spacing w:after="0"/>
      <w:ind w:left="1000"/>
    </w:pPr>
    <w:rPr>
      <w:rFonts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784735"/>
    <w:pPr>
      <w:spacing w:after="0"/>
      <w:ind w:left="1200"/>
    </w:pPr>
    <w:rPr>
      <w:rFonts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784735"/>
    <w:pPr>
      <w:spacing w:after="0"/>
      <w:ind w:left="1400"/>
    </w:pPr>
    <w:rPr>
      <w:rFonts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84735"/>
    <w:pPr>
      <w:spacing w:after="0"/>
      <w:ind w:left="1600"/>
    </w:pPr>
    <w:rPr>
      <w:rFonts w:cstheme="minorHAns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102E32"/>
    <w:rPr>
      <w:color w:val="91669C" w:themeColor="followed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D35BB"/>
    <w:rPr>
      <w:rFonts w:asciiTheme="majorHAnsi" w:eastAsiaTheme="majorEastAsia" w:hAnsiTheme="majorHAnsi" w:cstheme="majorBidi"/>
      <w:i/>
      <w:iCs/>
      <w:color w:val="507D00" w:themeColor="accent1" w:themeShade="BF"/>
    </w:rPr>
  </w:style>
  <w:style w:type="paragraph" w:styleId="Listenabsatz">
    <w:name w:val="List Paragraph"/>
    <w:basedOn w:val="Standard"/>
    <w:uiPriority w:val="34"/>
    <w:unhideWhenUsed/>
    <w:qFormat/>
    <w:rsid w:val="00506037"/>
    <w:pPr>
      <w:ind w:left="720"/>
    </w:pPr>
  </w:style>
  <w:style w:type="paragraph" w:styleId="StandardWeb">
    <w:name w:val="Normal (Web)"/>
    <w:basedOn w:val="Standard"/>
    <w:uiPriority w:val="99"/>
    <w:unhideWhenUsed/>
    <w:rsid w:val="00977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ellenraster">
    <w:name w:val="Table Grid"/>
    <w:basedOn w:val="NormaleTabelle"/>
    <w:uiPriority w:val="59"/>
    <w:rsid w:val="00985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8205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82056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8205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820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82056"/>
    <w:rPr>
      <w:b/>
      <w:bCs/>
    </w:rPr>
  </w:style>
  <w:style w:type="character" w:styleId="Seitenzahl">
    <w:name w:val="page number"/>
    <w:basedOn w:val="Absatz-Standardschriftart"/>
    <w:uiPriority w:val="99"/>
    <w:semiHidden/>
    <w:unhideWhenUsed/>
    <w:rsid w:val="0002628B"/>
  </w:style>
  <w:style w:type="character" w:styleId="Fett">
    <w:name w:val="Strong"/>
    <w:basedOn w:val="Absatz-Standardschriftart"/>
    <w:uiPriority w:val="22"/>
    <w:qFormat/>
    <w:rsid w:val="008E34F4"/>
    <w:rPr>
      <w:b/>
      <w:bCs/>
    </w:rPr>
  </w:style>
  <w:style w:type="paragraph" w:styleId="Aufzhlungszeichen">
    <w:name w:val="List Bullet"/>
    <w:basedOn w:val="Standard"/>
    <w:uiPriority w:val="99"/>
    <w:unhideWhenUsed/>
    <w:rsid w:val="003D528A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6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2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9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0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1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21" Type="http://schemas.openxmlformats.org/officeDocument/2006/relationships/image" Target="media/image6.png"/><Relationship Id="rId34" Type="http://schemas.openxmlformats.org/officeDocument/2006/relationships/header" Target="header7.xml"/><Relationship Id="rId42" Type="http://schemas.openxmlformats.org/officeDocument/2006/relationships/image" Target="media/image20.png"/><Relationship Id="rId47" Type="http://schemas.openxmlformats.org/officeDocument/2006/relationships/header" Target="header11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eader" Target="header4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eader" Target="header6.xml"/><Relationship Id="rId37" Type="http://schemas.openxmlformats.org/officeDocument/2006/relationships/header" Target="header8.xml"/><Relationship Id="rId40" Type="http://schemas.openxmlformats.org/officeDocument/2006/relationships/header" Target="header9.xml"/><Relationship Id="rId45" Type="http://schemas.openxmlformats.org/officeDocument/2006/relationships/image" Target="media/image22.pn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6.tiff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image" Target="media/image13.png"/><Relationship Id="rId44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1.emf"/><Relationship Id="rId30" Type="http://schemas.openxmlformats.org/officeDocument/2006/relationships/header" Target="header5.xml"/><Relationship Id="rId35" Type="http://schemas.openxmlformats.org/officeDocument/2006/relationships/image" Target="media/image15.jpeg"/><Relationship Id="rId43" Type="http://schemas.openxmlformats.org/officeDocument/2006/relationships/header" Target="header10.xml"/><Relationship Id="rId48" Type="http://schemas.openxmlformats.org/officeDocument/2006/relationships/header" Target="header1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5" Type="http://schemas.openxmlformats.org/officeDocument/2006/relationships/header" Target="header3.xml"/><Relationship Id="rId33" Type="http://schemas.openxmlformats.org/officeDocument/2006/relationships/image" Target="media/image14.jpeg"/><Relationship Id="rId38" Type="http://schemas.openxmlformats.org/officeDocument/2006/relationships/image" Target="media/image17.emf"/><Relationship Id="rId46" Type="http://schemas.openxmlformats.org/officeDocument/2006/relationships/image" Target="media/image23.jpeg"/><Relationship Id="rId20" Type="http://schemas.openxmlformats.org/officeDocument/2006/relationships/image" Target="media/image5.jpe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n/Library/Containers/com.microsoft.Word/Data/Library/Application%20Support/Microsoft/Office/16.0/DTS/de-DE%7b9DC3267F-1756-5041-B785-E2EE2C5A2904%7d/%7b63EAF359-EAAD-EA4D-9BED-1724CBDBBF3E%7dtf10002088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69E85EB-CF93-564C-955F-3F60F6CCD1D1}">
  <we:reference id="wa104099688" version="1.3.0.0" store="de-DE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E98C6D7-8588-5749-8FD1-82DAF22E9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{63EAF359-EAAD-EA4D-9BED-1724CBDBBF3E}tf10002088.dotx</Template>
  <TotalTime>0</TotalTime>
  <Pages>18</Pages>
  <Words>203</Words>
  <Characters>1280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Weiß</dc:creator>
  <cp:keywords/>
  <dc:description/>
  <cp:lastModifiedBy>Ben Weiß</cp:lastModifiedBy>
  <cp:revision>4</cp:revision>
  <cp:lastPrinted>2019-09-09T09:10:00Z</cp:lastPrinted>
  <dcterms:created xsi:type="dcterms:W3CDTF">2019-11-27T15:40:00Z</dcterms:created>
  <dcterms:modified xsi:type="dcterms:W3CDTF">2020-06-03T09:43:00Z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226a3654-a434-4e00-940f-10ffca04c7fd</vt:lpwstr>
  </property>
</Properties>
</file>